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CCA825" w14:textId="5D30E056" w:rsidR="00DC38BB" w:rsidRDefault="007B18EA">
      <w:pPr>
        <w:rPr>
          <w:rFonts w:ascii="Arial Narrow" w:hAnsi="Arial Narrow"/>
        </w:rPr>
      </w:pPr>
      <w:r>
        <w:rPr>
          <w:rFonts w:ascii="Arial Narrow" w:hAnsi="Arial Narrow"/>
          <w:noProof/>
          <w:lang w:val="de-AT" w:eastAsia="de-AT"/>
        </w:rPr>
        <w:drawing>
          <wp:anchor distT="0" distB="0" distL="114300" distR="114300" simplePos="0" relativeHeight="251663360" behindDoc="1" locked="0" layoutInCell="1" allowOverlap="1" wp14:anchorId="1EB843B4" wp14:editId="2FAF3B31">
            <wp:simplePos x="0" y="0"/>
            <wp:positionH relativeFrom="column">
              <wp:posOffset>1903730</wp:posOffset>
            </wp:positionH>
            <wp:positionV relativeFrom="paragraph">
              <wp:posOffset>-319324</wp:posOffset>
            </wp:positionV>
            <wp:extent cx="476885" cy="521335"/>
            <wp:effectExtent l="0" t="0" r="0" b="0"/>
            <wp:wrapNone/>
            <wp:docPr id="6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5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lang w:val="de-AT" w:eastAsia="de-AT"/>
        </w:rPr>
        <w:drawing>
          <wp:anchor distT="0" distB="0" distL="114300" distR="114300" simplePos="0" relativeHeight="251661312" behindDoc="1" locked="0" layoutInCell="1" allowOverlap="1" wp14:anchorId="1B0A1B5A" wp14:editId="55945104">
            <wp:simplePos x="0" y="0"/>
            <wp:positionH relativeFrom="column">
              <wp:posOffset>1242902</wp:posOffset>
            </wp:positionH>
            <wp:positionV relativeFrom="paragraph">
              <wp:posOffset>-355625</wp:posOffset>
            </wp:positionV>
            <wp:extent cx="575945" cy="647700"/>
            <wp:effectExtent l="0" t="0" r="0" b="0"/>
            <wp:wrapNone/>
            <wp:docPr id="4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5EF">
        <w:rPr>
          <w:noProof/>
          <w:lang w:val="de-AT" w:eastAsia="de-AT"/>
        </w:rPr>
        <w:drawing>
          <wp:anchor distT="0" distB="0" distL="114300" distR="114300" simplePos="0" relativeHeight="251659264" behindDoc="0" locked="0" layoutInCell="1" allowOverlap="1" wp14:anchorId="1890FC04" wp14:editId="3A491684">
            <wp:simplePos x="0" y="0"/>
            <wp:positionH relativeFrom="column">
              <wp:posOffset>2449295</wp:posOffset>
            </wp:positionH>
            <wp:positionV relativeFrom="paragraph">
              <wp:posOffset>-453063</wp:posOffset>
            </wp:positionV>
            <wp:extent cx="485775" cy="657225"/>
            <wp:effectExtent l="0" t="0" r="0" b="0"/>
            <wp:wrapNone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5EF">
        <w:rPr>
          <w:rFonts w:ascii="Arial Narrow" w:hAnsi="Arial Narrow"/>
          <w:noProof/>
          <w:lang w:val="de-AT" w:eastAsia="de-AT"/>
        </w:rPr>
        <w:drawing>
          <wp:anchor distT="0" distB="0" distL="114300" distR="114300" simplePos="0" relativeHeight="251656192" behindDoc="0" locked="0" layoutInCell="1" allowOverlap="1" wp14:anchorId="390B9F0E" wp14:editId="568605AE">
            <wp:simplePos x="0" y="0"/>
            <wp:positionH relativeFrom="margin">
              <wp:posOffset>-1188</wp:posOffset>
            </wp:positionH>
            <wp:positionV relativeFrom="paragraph">
              <wp:posOffset>-368583</wp:posOffset>
            </wp:positionV>
            <wp:extent cx="1143635" cy="558800"/>
            <wp:effectExtent l="0" t="0" r="0" b="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55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5B5155" w14:textId="77777777" w:rsidR="00DC38BB" w:rsidRDefault="00DC38BB">
      <w:pPr>
        <w:rPr>
          <w:rFonts w:ascii="Arial Narrow" w:hAnsi="Arial Narrow"/>
        </w:rPr>
      </w:pPr>
    </w:p>
    <w:p w14:paraId="354C0511" w14:textId="245851B2" w:rsidR="00ED72C6" w:rsidRPr="00500BC3" w:rsidRDefault="00ED72C6">
      <w:pPr>
        <w:rPr>
          <w:rFonts w:ascii="Arial Narrow" w:hAnsi="Arial Narrow"/>
        </w:rPr>
      </w:pPr>
    </w:p>
    <w:p w14:paraId="406B3930" w14:textId="6A034E4F" w:rsidR="00DC38BB" w:rsidRDefault="00DC38BB" w:rsidP="006C7D0A">
      <w:pPr>
        <w:pStyle w:val="01aHeadline1Zeile"/>
        <w:spacing w:line="240" w:lineRule="auto"/>
      </w:pPr>
      <w:r>
        <w:t>cdn-b</w:t>
      </w:r>
      <w:r w:rsidR="00C34407">
        <w:t>,</w:t>
      </w:r>
      <w:r>
        <w:t xml:space="preserve"> cdnhp-b</w:t>
      </w:r>
      <w:r w:rsidR="00F25895">
        <w:t>, CDNN-B</w:t>
      </w:r>
      <w:r>
        <w:t xml:space="preserve"> </w:t>
      </w:r>
    </w:p>
    <w:p w14:paraId="6C7DC25F" w14:textId="0F9B91AF" w:rsidR="00B07CD4" w:rsidRDefault="00F157DE" w:rsidP="006C7D0A">
      <w:pPr>
        <w:pStyle w:val="01aHeadline1Zeile"/>
        <w:spacing w:line="240" w:lineRule="auto"/>
      </w:pPr>
      <w:r>
        <w:t>st.pÖ</w:t>
      </w:r>
      <w:r w:rsidR="008D77D1">
        <w:t>lten-wagram</w:t>
      </w:r>
      <w:r w:rsidR="00DC38BB">
        <w:t>,</w:t>
      </w:r>
      <w:r w:rsidR="009A4A61">
        <w:t xml:space="preserve"> </w:t>
      </w:r>
      <w:r w:rsidR="00DC38BB">
        <w:t>nö</w:t>
      </w:r>
    </w:p>
    <w:p w14:paraId="2F96B1D8" w14:textId="5C2577FA" w:rsidR="00F25895" w:rsidRDefault="00F25895" w:rsidP="006C7D0A">
      <w:pPr>
        <w:pStyle w:val="02aCupHalle"/>
        <w:spacing w:line="240" w:lineRule="auto"/>
      </w:pPr>
      <w:r>
        <w:t xml:space="preserve">nö </w:t>
      </w:r>
      <w:r w:rsidR="006C7D0A">
        <w:t>MS</w:t>
      </w:r>
      <w:r>
        <w:t xml:space="preserve"> ländlich dressur haflinger, einzel u. mannschaft</w:t>
      </w:r>
    </w:p>
    <w:p w14:paraId="433184B5" w14:textId="6E0F805A" w:rsidR="00F25895" w:rsidRDefault="00F25895" w:rsidP="006C7D0A">
      <w:pPr>
        <w:pStyle w:val="02aCupHalle"/>
        <w:spacing w:line="240" w:lineRule="auto"/>
      </w:pPr>
      <w:r>
        <w:t xml:space="preserve">NÖ </w:t>
      </w:r>
      <w:r w:rsidR="006C7D0A">
        <w:t>MS</w:t>
      </w:r>
      <w:r>
        <w:t xml:space="preserve"> ländlich dressur Ponys Einzel</w:t>
      </w:r>
    </w:p>
    <w:p w14:paraId="5DBCFA67" w14:textId="77777777" w:rsidR="00F25895" w:rsidRPr="006C70DE" w:rsidRDefault="00F25895" w:rsidP="006C7D0A">
      <w:pPr>
        <w:pStyle w:val="02aCupHalle"/>
        <w:spacing w:line="240" w:lineRule="auto"/>
        <w:rPr>
          <w:lang w:val="de-AT"/>
        </w:rPr>
      </w:pPr>
      <w:r w:rsidRPr="006C70DE">
        <w:rPr>
          <w:lang w:val="de-AT"/>
        </w:rPr>
        <w:t>Österr. noriker cup dressur</w:t>
      </w:r>
    </w:p>
    <w:p w14:paraId="50050C85" w14:textId="6DF1E11A" w:rsidR="00B07CD4" w:rsidRPr="006C70DE" w:rsidRDefault="006C70DE" w:rsidP="006C7D0A">
      <w:pPr>
        <w:pStyle w:val="02bDatum"/>
        <w:spacing w:line="240" w:lineRule="auto"/>
        <w:rPr>
          <w:lang w:val="de-AT"/>
        </w:rPr>
      </w:pPr>
      <w:r>
        <w:rPr>
          <w:lang w:val="de-AT"/>
        </w:rPr>
        <w:t>14</w:t>
      </w:r>
      <w:r w:rsidR="00F25895" w:rsidRPr="006C70DE">
        <w:rPr>
          <w:lang w:val="de-AT"/>
        </w:rPr>
        <w:t>.</w:t>
      </w:r>
      <w:r w:rsidR="00063751" w:rsidRPr="006C70DE">
        <w:rPr>
          <w:lang w:val="de-AT"/>
        </w:rPr>
        <w:t xml:space="preserve"> – </w:t>
      </w:r>
      <w:r>
        <w:rPr>
          <w:lang w:val="de-AT"/>
        </w:rPr>
        <w:t>15</w:t>
      </w:r>
      <w:r w:rsidR="00F25895" w:rsidRPr="006C70DE">
        <w:rPr>
          <w:lang w:val="de-AT"/>
        </w:rPr>
        <w:t>.</w:t>
      </w:r>
      <w:r w:rsidR="00063751" w:rsidRPr="006C70DE">
        <w:rPr>
          <w:lang w:val="de-AT"/>
        </w:rPr>
        <w:t xml:space="preserve"> </w:t>
      </w:r>
      <w:r>
        <w:rPr>
          <w:lang w:val="de-AT"/>
        </w:rPr>
        <w:t>Juni</w:t>
      </w:r>
      <w:r w:rsidR="00063751" w:rsidRPr="006C70DE">
        <w:rPr>
          <w:lang w:val="de-AT"/>
        </w:rPr>
        <w:t xml:space="preserve"> 202</w:t>
      </w:r>
      <w:r>
        <w:rPr>
          <w:lang w:val="de-AT"/>
        </w:rPr>
        <w:t>5</w:t>
      </w:r>
    </w:p>
    <w:p w14:paraId="6CBE323D" w14:textId="28A1BB23" w:rsidR="00B07CD4" w:rsidRPr="00C34407" w:rsidRDefault="00B07CD4" w:rsidP="006C7D0A">
      <w:pPr>
        <w:pStyle w:val="03Turniernummer"/>
        <w:spacing w:line="240" w:lineRule="auto"/>
        <w:rPr>
          <w:lang w:val="de-AT"/>
        </w:rPr>
      </w:pPr>
      <w:proofErr w:type="spellStart"/>
      <w:r>
        <w:rPr>
          <w:lang w:val="it-IT"/>
        </w:rPr>
        <w:t>Turnier</w:t>
      </w:r>
      <w:proofErr w:type="spellEnd"/>
      <w:r>
        <w:rPr>
          <w:lang w:val="it-IT"/>
        </w:rPr>
        <w:t xml:space="preserve">-Nr. </w:t>
      </w:r>
      <w:r w:rsidR="006C70DE">
        <w:rPr>
          <w:lang w:val="it-IT"/>
        </w:rPr>
        <w:t>25248</w:t>
      </w:r>
    </w:p>
    <w:p w14:paraId="579A4BE4" w14:textId="77777777" w:rsidR="000364DE" w:rsidRDefault="00DC38BB" w:rsidP="006C7D0A">
      <w:pPr>
        <w:pStyle w:val="05bTextBlock"/>
        <w:spacing w:line="240" w:lineRule="auto"/>
      </w:pPr>
      <w:r w:rsidRPr="0022788D">
        <w:rPr>
          <w:b/>
        </w:rPr>
        <w:t xml:space="preserve">Veranstalter: </w:t>
      </w:r>
      <w:r>
        <w:t xml:space="preserve">RC </w:t>
      </w:r>
      <w:proofErr w:type="spellStart"/>
      <w:r>
        <w:t>St.Pölten</w:t>
      </w:r>
      <w:proofErr w:type="spellEnd"/>
      <w:r>
        <w:t xml:space="preserve"> (2-035)</w:t>
      </w:r>
      <w:r w:rsidRPr="0022788D">
        <w:rPr>
          <w:b/>
        </w:rPr>
        <w:t>; Ort:</w:t>
      </w:r>
      <w:r>
        <w:t xml:space="preserve"> 3100 St. Pölten, Im Dörfl 3; </w:t>
      </w:r>
      <w:r w:rsidRPr="0022788D">
        <w:rPr>
          <w:b/>
        </w:rPr>
        <w:t xml:space="preserve">Kontaktadresse: </w:t>
      </w:r>
      <w:r>
        <w:t xml:space="preserve">Ruth Fuchs, s.o., Tel. 0664 5675095, email: fuchs.xeruth@gmail.com; </w:t>
      </w:r>
      <w:hyperlink r:id="rId12" w:history="1">
        <w:r w:rsidR="00B9731C" w:rsidRPr="00264EC4">
          <w:rPr>
            <w:rStyle w:val="Hyperlink"/>
          </w:rPr>
          <w:t>www.rc-st-poelten.jimdo.com</w:t>
        </w:r>
      </w:hyperlink>
      <w:r w:rsidR="00B9731C">
        <w:t xml:space="preserve">; </w:t>
      </w:r>
      <w:r w:rsidRPr="0022788D">
        <w:rPr>
          <w:b/>
        </w:rPr>
        <w:t>Nennungsschluss:</w:t>
      </w:r>
      <w:r w:rsidR="00973E80">
        <w:t xml:space="preserve"> </w:t>
      </w:r>
    </w:p>
    <w:p w14:paraId="555E3BE0" w14:textId="09882281" w:rsidR="00DC38BB" w:rsidRDefault="006C70DE" w:rsidP="006C7D0A">
      <w:pPr>
        <w:pStyle w:val="05bTextBlock"/>
        <w:spacing w:line="240" w:lineRule="auto"/>
      </w:pPr>
      <w:r>
        <w:t>02.06.2025</w:t>
      </w:r>
      <w:r w:rsidR="00DA3389">
        <w:t xml:space="preserve"> </w:t>
      </w:r>
      <w:r w:rsidR="00DC38BB">
        <w:t xml:space="preserve">über </w:t>
      </w:r>
      <w:proofErr w:type="spellStart"/>
      <w:r w:rsidR="0067405B">
        <w:t>e</w:t>
      </w:r>
      <w:r w:rsidR="00DC38BB">
        <w:t>ZNS</w:t>
      </w:r>
      <w:proofErr w:type="spellEnd"/>
      <w:r w:rsidR="00DC38BB">
        <w:t xml:space="preserve">; </w:t>
      </w:r>
      <w:r w:rsidR="0067405B" w:rsidRPr="0067405B">
        <w:rPr>
          <w:b/>
          <w:bCs/>
        </w:rPr>
        <w:t>Nennstop:</w:t>
      </w:r>
      <w:r w:rsidR="0067405B">
        <w:t xml:space="preserve"> max. 90 Pferde, </w:t>
      </w:r>
      <w:r w:rsidR="00DC38BB" w:rsidRPr="0022788D">
        <w:rPr>
          <w:b/>
        </w:rPr>
        <w:t xml:space="preserve">Nenngeld: </w:t>
      </w:r>
      <w:r w:rsidR="00973E80">
        <w:t xml:space="preserve">EUR </w:t>
      </w:r>
      <w:r w:rsidR="00EE3280">
        <w:t>3</w:t>
      </w:r>
      <w:r w:rsidR="0067405B">
        <w:t>5</w:t>
      </w:r>
      <w:r w:rsidR="00DC38BB">
        <w:t>,--;</w:t>
      </w:r>
      <w:r>
        <w:t xml:space="preserve"> </w:t>
      </w:r>
      <w:r w:rsidRPr="006C70DE">
        <w:rPr>
          <w:b/>
          <w:bCs/>
        </w:rPr>
        <w:t>Startgeld:</w:t>
      </w:r>
      <w:r>
        <w:t xml:space="preserve"> EUR 15,00; </w:t>
      </w:r>
      <w:r w:rsidRPr="006C70DE">
        <w:rPr>
          <w:b/>
          <w:bCs/>
        </w:rPr>
        <w:t>für lizenzfreie Bewerbe:</w:t>
      </w:r>
      <w:r>
        <w:t xml:space="preserve"> EUR 20,00;</w:t>
      </w:r>
      <w:r w:rsidR="00DC38BB">
        <w:t xml:space="preserve"> </w:t>
      </w:r>
      <w:r w:rsidR="00DC38BB" w:rsidRPr="00500BC3">
        <w:rPr>
          <w:b/>
        </w:rPr>
        <w:t>Austragungsplatz:</w:t>
      </w:r>
      <w:r w:rsidR="00DC38BB">
        <w:t xml:space="preserve"> 20 x 40 m Sand/Vlies; </w:t>
      </w:r>
      <w:r w:rsidR="00DC38BB" w:rsidRPr="00500BC3">
        <w:rPr>
          <w:b/>
        </w:rPr>
        <w:t xml:space="preserve">Vorbereitungsplatz: </w:t>
      </w:r>
      <w:r w:rsidR="00DC38BB">
        <w:t xml:space="preserve">20 x 40 m Sand/Späne, Halle; </w:t>
      </w:r>
      <w:r w:rsidR="00DC38BB" w:rsidRPr="00500BC3">
        <w:rPr>
          <w:b/>
        </w:rPr>
        <w:t>Turnierleiter:</w:t>
      </w:r>
      <w:r w:rsidR="00DC38BB">
        <w:t xml:space="preserve"> Ing. Walter Krumböck, DI Hans Peter Wegscheider; </w:t>
      </w:r>
      <w:r w:rsidR="00DC38BB" w:rsidRPr="00500BC3">
        <w:rPr>
          <w:b/>
        </w:rPr>
        <w:t>Turnierbeauftragter:</w:t>
      </w:r>
      <w:r w:rsidR="006C7D0A">
        <w:rPr>
          <w:b/>
        </w:rPr>
        <w:t xml:space="preserve"> </w:t>
      </w:r>
      <w:r w:rsidR="006C7D0A">
        <w:rPr>
          <w:bCs/>
        </w:rPr>
        <w:t xml:space="preserve">Wolfgang Grüner; </w:t>
      </w:r>
      <w:r w:rsidR="006C7D0A" w:rsidRPr="006C7D0A">
        <w:rPr>
          <w:b/>
        </w:rPr>
        <w:t>R</w:t>
      </w:r>
      <w:r w:rsidR="00DC38BB" w:rsidRPr="00500BC3">
        <w:rPr>
          <w:b/>
        </w:rPr>
        <w:t xml:space="preserve">ichter: </w:t>
      </w:r>
      <w:r w:rsidR="00DA3389">
        <w:rPr>
          <w:bCs/>
        </w:rPr>
        <w:t xml:space="preserve">Daniela </w:t>
      </w:r>
      <w:proofErr w:type="spellStart"/>
      <w:r w:rsidR="00DA3389">
        <w:rPr>
          <w:bCs/>
        </w:rPr>
        <w:t>Attorf</w:t>
      </w:r>
      <w:proofErr w:type="spellEnd"/>
      <w:r w:rsidR="00DA3389">
        <w:rPr>
          <w:bCs/>
        </w:rPr>
        <w:t xml:space="preserve">, </w:t>
      </w:r>
      <w:r>
        <w:rPr>
          <w:bCs/>
        </w:rPr>
        <w:t>Wolfgang Grüner</w:t>
      </w:r>
      <w:r w:rsidR="002E7141">
        <w:t xml:space="preserve">, Katharina Reichl-Rys, </w:t>
      </w:r>
      <w:r w:rsidR="00DA3389">
        <w:t>Tatjana Sironi, Petra Zoher</w:t>
      </w:r>
      <w:r w:rsidR="003E74E9">
        <w:t xml:space="preserve"> </w:t>
      </w:r>
      <w:r w:rsidR="00DC38BB" w:rsidRPr="00500BC3">
        <w:rPr>
          <w:b/>
        </w:rPr>
        <w:t>Tierarzt:</w:t>
      </w:r>
      <w:r w:rsidR="00973E80">
        <w:t xml:space="preserve"> </w:t>
      </w:r>
      <w:proofErr w:type="spellStart"/>
      <w:r w:rsidR="00973E80">
        <w:t>Dipl.Tzt</w:t>
      </w:r>
      <w:proofErr w:type="spellEnd"/>
      <w:r w:rsidR="00973E80">
        <w:t xml:space="preserve"> Franz Josef </w:t>
      </w:r>
      <w:proofErr w:type="spellStart"/>
      <w:r w:rsidR="00973E80">
        <w:t>Waxenecker</w:t>
      </w:r>
      <w:proofErr w:type="spellEnd"/>
      <w:r w:rsidR="00DC38BB">
        <w:t>;</w:t>
      </w:r>
      <w:r w:rsidR="00DA3389">
        <w:t xml:space="preserve"> </w:t>
      </w:r>
      <w:r w:rsidR="00DA3389" w:rsidRPr="00DA3389">
        <w:rPr>
          <w:b/>
          <w:bCs/>
        </w:rPr>
        <w:t>Hufschmied:</w:t>
      </w:r>
      <w:r w:rsidR="00DA3389">
        <w:t xml:space="preserve"> Georg Rys,</w:t>
      </w:r>
      <w:r w:rsidR="00DC38BB">
        <w:t xml:space="preserve"> </w:t>
      </w:r>
      <w:r w:rsidR="00DC38BB" w:rsidRPr="00500BC3">
        <w:rPr>
          <w:b/>
        </w:rPr>
        <w:t xml:space="preserve">Pressechef: </w:t>
      </w:r>
      <w:r w:rsidR="00DC38BB">
        <w:t xml:space="preserve">Ing. Gerhard </w:t>
      </w:r>
      <w:proofErr w:type="spellStart"/>
      <w:r w:rsidR="00DC38BB">
        <w:t>Hinterhofer</w:t>
      </w:r>
      <w:proofErr w:type="spellEnd"/>
      <w:r w:rsidR="00DC38BB">
        <w:t xml:space="preserve"> 0664/9328325; </w:t>
      </w:r>
      <w:r w:rsidR="00DC38BB" w:rsidRPr="00500BC3">
        <w:rPr>
          <w:b/>
        </w:rPr>
        <w:t>Meldestelle:</w:t>
      </w:r>
      <w:r w:rsidR="00973E80">
        <w:t xml:space="preserve"> </w:t>
      </w:r>
      <w:r w:rsidR="00DA3389">
        <w:t>Ruth Fuchs, g</w:t>
      </w:r>
      <w:r w:rsidR="00973E80">
        <w:t xml:space="preserve">eöffnet ab dem </w:t>
      </w:r>
      <w:r>
        <w:t>13.6</w:t>
      </w:r>
      <w:r w:rsidR="003E74E9">
        <w:t>.</w:t>
      </w:r>
      <w:r w:rsidR="00DC38BB">
        <w:t xml:space="preserve"> um 15.00 h, Tel.: 0664/5675095, Start- und Ergebnislisten: www.horse-events.at; </w:t>
      </w:r>
      <w:r w:rsidR="00DC38BB" w:rsidRPr="00DA3389">
        <w:rPr>
          <w:b/>
          <w:bCs/>
        </w:rPr>
        <w:t>Stall:</w:t>
      </w:r>
      <w:r w:rsidR="00DC38BB">
        <w:t xml:space="preserve"> nach Bedarf </w:t>
      </w:r>
      <w:r w:rsidR="00973E80">
        <w:t xml:space="preserve">Boxen, Boxenpauschale EUR </w:t>
      </w:r>
      <w:r w:rsidR="002E7141">
        <w:t>1</w:t>
      </w:r>
      <w:r>
        <w:t>3</w:t>
      </w:r>
      <w:r w:rsidR="002E7141">
        <w:t>0</w:t>
      </w:r>
      <w:r w:rsidR="00DC38BB">
        <w:t>,--; Reserv</w:t>
      </w:r>
      <w:r w:rsidR="00973E80">
        <w:t xml:space="preserve">ierung mittels Akonto von EUR </w:t>
      </w:r>
      <w:r w:rsidR="002E7141">
        <w:t>8</w:t>
      </w:r>
      <w:r>
        <w:t>5</w:t>
      </w:r>
      <w:r w:rsidR="00DC38BB">
        <w:t>,-- über ZNS. Grundeinstr</w:t>
      </w:r>
      <w:r w:rsidR="00973E80">
        <w:t>eu: Stroh; Gebühren: Stroh</w:t>
      </w:r>
      <w:r w:rsidR="003E74E9">
        <w:t xml:space="preserve">, Späne, Heu. Tagespreis an der Meldestelle. </w:t>
      </w:r>
      <w:r w:rsidR="00973E80">
        <w:t xml:space="preserve">Stall beziehbar ab </w:t>
      </w:r>
      <w:r>
        <w:t>13.6</w:t>
      </w:r>
      <w:r w:rsidR="00400239">
        <w:t>.</w:t>
      </w:r>
      <w:r w:rsidR="00DC38BB">
        <w:t xml:space="preserve"> um 15.00</w:t>
      </w:r>
      <w:r w:rsidR="00FC346B">
        <w:t xml:space="preserve"> h </w:t>
      </w:r>
      <w:r w:rsidR="00973E80">
        <w:t xml:space="preserve">bis </w:t>
      </w:r>
      <w:r>
        <w:t>16.6</w:t>
      </w:r>
      <w:r w:rsidR="00DC38BB">
        <w:t xml:space="preserve">. um 8.00 h; </w:t>
      </w:r>
      <w:r w:rsidR="00400239" w:rsidRPr="00400239">
        <w:rPr>
          <w:b/>
          <w:bCs/>
        </w:rPr>
        <w:t>Adresse:</w:t>
      </w:r>
      <w:r w:rsidR="00400239">
        <w:t xml:space="preserve"> 3100 St. Pölten, </w:t>
      </w:r>
      <w:proofErr w:type="spellStart"/>
      <w:r w:rsidR="00400239">
        <w:t>Mittererstraße</w:t>
      </w:r>
      <w:proofErr w:type="spellEnd"/>
      <w:r w:rsidR="00400239">
        <w:t xml:space="preserve"> 38, </w:t>
      </w:r>
      <w:r w:rsidR="00DC38BB" w:rsidRPr="00500BC3">
        <w:rPr>
          <w:b/>
        </w:rPr>
        <w:t>Genehmigt:</w:t>
      </w:r>
      <w:r w:rsidR="00DC38BB">
        <w:t xml:space="preserve"> </w:t>
      </w:r>
      <w:r w:rsidR="001A466A">
        <w:t>NOEPS, 28.03.2025</w:t>
      </w:r>
      <w:r w:rsidR="00012D02">
        <w:t xml:space="preserve">; </w:t>
      </w:r>
      <w:r w:rsidR="00012D02" w:rsidRPr="00012D02">
        <w:rPr>
          <w:highlight w:val="yellow"/>
        </w:rPr>
        <w:t>Korrektur 04.04.2025</w:t>
      </w:r>
      <w:r w:rsidR="00A959D3">
        <w:t xml:space="preserve">; </w:t>
      </w:r>
      <w:r w:rsidR="00A959D3" w:rsidRPr="00A959D3">
        <w:rPr>
          <w:highlight w:val="cyan"/>
        </w:rPr>
        <w:t>Korrektur 10.06.2025</w:t>
      </w:r>
    </w:p>
    <w:p w14:paraId="7BC6E881" w14:textId="77777777" w:rsidR="00CA4B92" w:rsidRDefault="00CA4B92" w:rsidP="006C7D0A">
      <w:pPr>
        <w:pStyle w:val="06BesondereBestimmungen"/>
        <w:spacing w:line="240" w:lineRule="auto"/>
      </w:pPr>
      <w:r>
        <w:t>BESONDERE BESTIMMUNGEN</w:t>
      </w:r>
    </w:p>
    <w:p w14:paraId="67AF456F" w14:textId="1B370BA3" w:rsidR="00760663" w:rsidRPr="00760663" w:rsidRDefault="00760663" w:rsidP="006C7D0A">
      <w:pPr>
        <w:pStyle w:val="04TextFett"/>
        <w:spacing w:line="240" w:lineRule="auto"/>
      </w:pPr>
      <w:r w:rsidRPr="00760663">
        <w:t>Alle grenzüberschreitenden Verbring</w:t>
      </w:r>
      <w:r w:rsidR="009C00A6">
        <w:t>ung</w:t>
      </w:r>
      <w:r w:rsidRPr="00760663">
        <w:t>en von Equiden innerhalb der EU sind TRACES-pflichtig.</w:t>
      </w:r>
      <w:r w:rsidR="009C00A6">
        <w:t xml:space="preserve"> </w:t>
      </w:r>
      <w:r w:rsidR="009C00A6" w:rsidRPr="00760663">
        <w:t>A</w:t>
      </w:r>
      <w:r w:rsidR="009C00A6">
        <w:t>l</w:t>
      </w:r>
      <w:r w:rsidRPr="00760663">
        <w:t>le</w:t>
      </w:r>
      <w:r w:rsidR="009C00A6">
        <w:t xml:space="preserve"> </w:t>
      </w:r>
      <w:r w:rsidRPr="00760663">
        <w:t>Equiden benötigen ein Veterinär</w:t>
      </w:r>
      <w:r w:rsidR="009C00A6">
        <w:t>-</w:t>
      </w:r>
      <w:r w:rsidRPr="00760663">
        <w:t xml:space="preserve">zeugnis gemäß VO (EU) </w:t>
      </w:r>
      <w:r w:rsidR="006C7D0A" w:rsidRPr="00760663">
        <w:t>2021/403,</w:t>
      </w:r>
      <w:r w:rsidRPr="00760663">
        <w:t xml:space="preserve"> Kap</w:t>
      </w:r>
      <w:r w:rsidR="009C00A6">
        <w:t>i</w:t>
      </w:r>
      <w:r w:rsidRPr="00760663">
        <w:t>tel 7 und 8 des Annex I (</w:t>
      </w:r>
      <w:proofErr w:type="spellStart"/>
      <w:r w:rsidRPr="00760663">
        <w:t>model</w:t>
      </w:r>
      <w:proofErr w:type="spellEnd"/>
      <w:r w:rsidRPr="00760663">
        <w:t xml:space="preserve"> </w:t>
      </w:r>
      <w:proofErr w:type="spellStart"/>
      <w:r w:rsidRPr="00760663">
        <w:t>certificates</w:t>
      </w:r>
      <w:proofErr w:type="spellEnd"/>
      <w:r w:rsidRPr="00760663">
        <w:t xml:space="preserve"> EQUI-INTRA-IN</w:t>
      </w:r>
      <w:r w:rsidR="009C00A6">
        <w:t>D</w:t>
      </w:r>
      <w:r w:rsidRPr="00760663">
        <w:t xml:space="preserve"> oder EQUI-INTRA-CON)</w:t>
      </w:r>
    </w:p>
    <w:p w14:paraId="3577A466" w14:textId="77777777" w:rsidR="006C7D0A" w:rsidRDefault="006C7D0A" w:rsidP="006C7D0A">
      <w:pPr>
        <w:pStyle w:val="04TextFett"/>
        <w:spacing w:line="240" w:lineRule="auto"/>
      </w:pPr>
    </w:p>
    <w:p w14:paraId="286B90F7" w14:textId="29C63F50" w:rsidR="00760663" w:rsidRPr="00760663" w:rsidRDefault="00760663" w:rsidP="006C7D0A">
      <w:pPr>
        <w:pStyle w:val="04TextFett"/>
        <w:spacing w:line="240" w:lineRule="auto"/>
      </w:pPr>
      <w:r w:rsidRPr="00760663">
        <w:t>DATENSCHUTZGRUNDVERORDNUNG:</w:t>
      </w:r>
    </w:p>
    <w:p w14:paraId="2BAF3F6F" w14:textId="77777777" w:rsidR="00CA4B92" w:rsidRPr="00760663" w:rsidRDefault="00CA4B92" w:rsidP="006C7D0A">
      <w:pPr>
        <w:pStyle w:val="04TextFett"/>
        <w:spacing w:line="240" w:lineRule="auto"/>
        <w:rPr>
          <w:b w:val="0"/>
        </w:rPr>
      </w:pPr>
      <w:r w:rsidRPr="00760663">
        <w:rPr>
          <w:b w:val="0"/>
        </w:rPr>
        <w:t>Alle TeilnehmerInnen und BesucherInnen (egal in welcher Funktion) erteilen bei der Anmeldung oder Zutritt zum Veranstaltungsort die Zustimmung:</w:t>
      </w:r>
    </w:p>
    <w:p w14:paraId="7D213FFD" w14:textId="77777777" w:rsidR="00CA4B92" w:rsidRPr="00760663" w:rsidRDefault="00CA4B92" w:rsidP="006C7D0A">
      <w:pPr>
        <w:pStyle w:val="04TextFett"/>
        <w:numPr>
          <w:ilvl w:val="0"/>
          <w:numId w:val="1"/>
        </w:numPr>
        <w:tabs>
          <w:tab w:val="clear" w:pos="2608"/>
          <w:tab w:val="left" w:pos="851"/>
        </w:tabs>
        <w:spacing w:line="240" w:lineRule="auto"/>
        <w:ind w:left="142" w:hanging="142"/>
        <w:rPr>
          <w:b w:val="0"/>
        </w:rPr>
      </w:pPr>
      <w:r w:rsidRPr="00760663">
        <w:rPr>
          <w:b w:val="0"/>
        </w:rPr>
        <w:t>dass ihre Daten laut Datenschutzgrundverordnung (DSGVO) ermittelt, verarbeitet und weitergeleitet werden dürfen</w:t>
      </w:r>
    </w:p>
    <w:p w14:paraId="7FA0D5BA" w14:textId="2518F1C7" w:rsidR="00CA4B92" w:rsidRPr="00760663" w:rsidRDefault="00CA4B92" w:rsidP="006C7D0A">
      <w:pPr>
        <w:pStyle w:val="04TextFett"/>
        <w:numPr>
          <w:ilvl w:val="0"/>
          <w:numId w:val="1"/>
        </w:numPr>
        <w:spacing w:line="240" w:lineRule="auto"/>
        <w:ind w:left="142" w:hanging="153"/>
        <w:rPr>
          <w:b w:val="0"/>
        </w:rPr>
      </w:pPr>
      <w:r w:rsidRPr="00760663">
        <w:rPr>
          <w:b w:val="0"/>
        </w:rPr>
        <w:t>dass sie damit auch ihre Zustimmung geben zur Bildverarbeitung samt akustischer Information.</w:t>
      </w:r>
    </w:p>
    <w:p w14:paraId="26FEB1A6" w14:textId="6C83FF6C" w:rsidR="00760663" w:rsidRDefault="00760663" w:rsidP="006C7D0A">
      <w:pPr>
        <w:pStyle w:val="04TextFett"/>
        <w:spacing w:line="240" w:lineRule="auto"/>
      </w:pPr>
      <w:r>
        <w:t>HAFTUNG:</w:t>
      </w:r>
    </w:p>
    <w:p w14:paraId="2AC8D658" w14:textId="00341665" w:rsidR="00760663" w:rsidRPr="00760663" w:rsidRDefault="00760663" w:rsidP="006C7D0A">
      <w:pPr>
        <w:pStyle w:val="04TextFett"/>
        <w:spacing w:line="240" w:lineRule="auto"/>
        <w:rPr>
          <w:b w:val="0"/>
          <w:bCs/>
        </w:rPr>
      </w:pPr>
      <w:r w:rsidRPr="00760663">
        <w:rPr>
          <w:b w:val="0"/>
          <w:bCs/>
        </w:rPr>
        <w:t>Der Veranstalter übernimmt keine wie auch immer geartete Haftung für Schäden, Kr</w:t>
      </w:r>
      <w:r w:rsidR="009C00A6">
        <w:rPr>
          <w:b w:val="0"/>
          <w:bCs/>
        </w:rPr>
        <w:t>a</w:t>
      </w:r>
      <w:r w:rsidRPr="00760663">
        <w:rPr>
          <w:b w:val="0"/>
          <w:bCs/>
        </w:rPr>
        <w:t xml:space="preserve">nkheiten, Verletzungen, Diebstahl u. </w:t>
      </w:r>
      <w:r w:rsidR="009C00A6">
        <w:rPr>
          <w:b w:val="0"/>
          <w:bCs/>
        </w:rPr>
        <w:t>a</w:t>
      </w:r>
      <w:r w:rsidRPr="00760663">
        <w:rPr>
          <w:b w:val="0"/>
          <w:bCs/>
        </w:rPr>
        <w:t>. Vorkommen, von denen Pferde, Besitzer , Reiter und andere Personen oder deren Equi</w:t>
      </w:r>
      <w:r w:rsidR="009C00A6">
        <w:rPr>
          <w:b w:val="0"/>
          <w:bCs/>
        </w:rPr>
        <w:t>p</w:t>
      </w:r>
      <w:r w:rsidRPr="00760663">
        <w:rPr>
          <w:b w:val="0"/>
          <w:bCs/>
        </w:rPr>
        <w:t>ment betroffen werden können!</w:t>
      </w:r>
    </w:p>
    <w:p w14:paraId="5071E9C6" w14:textId="77777777" w:rsidR="00760663" w:rsidRDefault="00760663" w:rsidP="006C7D0A">
      <w:pPr>
        <w:pStyle w:val="04TextFett"/>
        <w:spacing w:line="240" w:lineRule="auto"/>
      </w:pPr>
    </w:p>
    <w:p w14:paraId="65CE52E2" w14:textId="77777777" w:rsidR="00CA4B92" w:rsidRDefault="00CA4B92" w:rsidP="006C7D0A">
      <w:pPr>
        <w:pStyle w:val="04TextFett"/>
        <w:spacing w:line="240" w:lineRule="auto"/>
      </w:pPr>
      <w:r>
        <w:t>Sonstiges</w:t>
      </w:r>
    </w:p>
    <w:p w14:paraId="44B2F9B1" w14:textId="77777777" w:rsidR="006C70DE" w:rsidRDefault="006C70DE" w:rsidP="006C7D0A">
      <w:pPr>
        <w:pStyle w:val="05bTextBlock"/>
        <w:spacing w:line="240" w:lineRule="auto"/>
      </w:pPr>
      <w:r>
        <w:t xml:space="preserve">Nachnennungen nur über die Meldestelle. </w:t>
      </w:r>
    </w:p>
    <w:p w14:paraId="2121E327" w14:textId="77777777" w:rsidR="006C70DE" w:rsidRDefault="006C70DE" w:rsidP="006C7D0A">
      <w:pPr>
        <w:pStyle w:val="05bTextBlock"/>
        <w:spacing w:line="240" w:lineRule="auto"/>
      </w:pPr>
      <w:r>
        <w:t xml:space="preserve">Bitte bei Nennungen über </w:t>
      </w:r>
      <w:proofErr w:type="spellStart"/>
      <w:r>
        <w:t>eZNS</w:t>
      </w:r>
      <w:proofErr w:type="spellEnd"/>
      <w:r>
        <w:t xml:space="preserve"> die richtigen Bewerbe ankreuzen, um einen genaueren vorläufigen Zeitplan erstellen zu können.</w:t>
      </w:r>
    </w:p>
    <w:p w14:paraId="374EA023" w14:textId="77777777" w:rsidR="00CA4B92" w:rsidRDefault="00CA4B92" w:rsidP="006C7D0A">
      <w:pPr>
        <w:pStyle w:val="05bTextBlock"/>
        <w:spacing w:line="240" w:lineRule="auto"/>
      </w:pPr>
      <w:r>
        <w:t>Meldeschluss für alle Bewerbe des Tages am Vortag bis 19.00 h</w:t>
      </w:r>
    </w:p>
    <w:p w14:paraId="5E62381A" w14:textId="77777777" w:rsidR="00CA4B92" w:rsidRDefault="00CA4B92" w:rsidP="006C7D0A">
      <w:pPr>
        <w:pStyle w:val="05bTextBlock"/>
        <w:spacing w:line="240" w:lineRule="auto"/>
      </w:pPr>
      <w:r>
        <w:t>Stallzelte nicht gestattet.</w:t>
      </w:r>
    </w:p>
    <w:p w14:paraId="790F3208" w14:textId="77777777" w:rsidR="00CA4B92" w:rsidRDefault="00CA4B92" w:rsidP="006C7D0A">
      <w:pPr>
        <w:pStyle w:val="05bTextBlock"/>
        <w:spacing w:line="240" w:lineRule="auto"/>
      </w:pPr>
      <w:r>
        <w:t xml:space="preserve">Leinenpflicht für alle Hunde am gesamten Gelände. </w:t>
      </w:r>
    </w:p>
    <w:p w14:paraId="56FF4F05" w14:textId="77777777" w:rsidR="00CA4B92" w:rsidRDefault="00CA4B92" w:rsidP="006C7D0A">
      <w:pPr>
        <w:pStyle w:val="05bTextBlock"/>
        <w:spacing w:line="240" w:lineRule="auto"/>
      </w:pPr>
      <w:r>
        <w:t>Die Reithalle steht für alle Bewerbe als Abreitplatz zur Verfügung.</w:t>
      </w:r>
    </w:p>
    <w:p w14:paraId="1B87653C" w14:textId="77777777" w:rsidR="006A50A1" w:rsidRDefault="006A50A1" w:rsidP="006C7D0A">
      <w:pPr>
        <w:pStyle w:val="05bTextBlock"/>
        <w:spacing w:line="240" w:lineRule="auto"/>
      </w:pPr>
      <w:r>
        <w:t>Helmpflicht am gesamten Gelände.</w:t>
      </w:r>
    </w:p>
    <w:p w14:paraId="34437049" w14:textId="77777777" w:rsidR="00CA4B92" w:rsidRDefault="00CA4B92" w:rsidP="006C7D0A">
      <w:pPr>
        <w:pStyle w:val="05bTextBlock"/>
        <w:spacing w:line="240" w:lineRule="auto"/>
      </w:pPr>
      <w:r>
        <w:t>Einzelne Bewerbe werden mit Musikuntermalung ausgetragen. Die Reihenfolge der Bewerbe muss nicht mit der Bewerb-Nr. übereinstimmen.</w:t>
      </w:r>
    </w:p>
    <w:p w14:paraId="1A3770EC" w14:textId="77777777" w:rsidR="00C766F8" w:rsidRDefault="00C766F8" w:rsidP="006C7D0A">
      <w:pPr>
        <w:pStyle w:val="05TextNormal"/>
        <w:spacing w:line="240" w:lineRule="auto"/>
      </w:pPr>
    </w:p>
    <w:p w14:paraId="5BF3BD63" w14:textId="05C837BD" w:rsidR="00400239" w:rsidRPr="009548EA" w:rsidRDefault="00400239" w:rsidP="006C7D0A">
      <w:pPr>
        <w:pStyle w:val="05bTextBlock"/>
        <w:spacing w:line="240" w:lineRule="auto"/>
        <w:rPr>
          <w:b/>
          <w:bCs/>
          <w:lang w:val="de-AT"/>
        </w:rPr>
      </w:pPr>
      <w:r w:rsidRPr="009548EA">
        <w:rPr>
          <w:b/>
          <w:bCs/>
          <w:lang w:val="de-AT"/>
        </w:rPr>
        <w:t>N</w:t>
      </w:r>
      <w:r w:rsidR="004A7A95">
        <w:rPr>
          <w:b/>
          <w:bCs/>
          <w:lang w:val="de-AT"/>
        </w:rPr>
        <w:t>Ö</w:t>
      </w:r>
      <w:r w:rsidRPr="009548EA">
        <w:rPr>
          <w:b/>
          <w:bCs/>
          <w:lang w:val="de-AT"/>
        </w:rPr>
        <w:t xml:space="preserve"> </w:t>
      </w:r>
      <w:r w:rsidR="006C7D0A">
        <w:rPr>
          <w:b/>
          <w:bCs/>
          <w:lang w:val="de-AT"/>
        </w:rPr>
        <w:t>MS</w:t>
      </w:r>
      <w:r w:rsidRPr="009548EA">
        <w:rPr>
          <w:b/>
          <w:bCs/>
          <w:lang w:val="de-AT"/>
        </w:rPr>
        <w:t xml:space="preserve"> </w:t>
      </w:r>
      <w:proofErr w:type="spellStart"/>
      <w:r w:rsidRPr="009548EA">
        <w:rPr>
          <w:b/>
          <w:bCs/>
          <w:lang w:val="de-AT"/>
        </w:rPr>
        <w:t>Ländl</w:t>
      </w:r>
      <w:proofErr w:type="spellEnd"/>
      <w:r w:rsidRPr="009548EA">
        <w:rPr>
          <w:b/>
          <w:bCs/>
          <w:lang w:val="de-AT"/>
        </w:rPr>
        <w:t>. Reiter Dressur für Haflinger</w:t>
      </w:r>
    </w:p>
    <w:p w14:paraId="30B56CE3" w14:textId="4578CF73" w:rsidR="00400239" w:rsidRPr="009548EA" w:rsidRDefault="00400239" w:rsidP="006C7D0A">
      <w:pPr>
        <w:pStyle w:val="05bTextBlock"/>
        <w:spacing w:line="240" w:lineRule="auto"/>
        <w:rPr>
          <w:b/>
          <w:bCs/>
          <w:lang w:val="de-AT"/>
        </w:rPr>
      </w:pPr>
      <w:r w:rsidRPr="009548EA">
        <w:rPr>
          <w:b/>
          <w:bCs/>
          <w:lang w:val="de-AT"/>
        </w:rPr>
        <w:t xml:space="preserve">NÖ </w:t>
      </w:r>
      <w:r w:rsidR="006C7D0A">
        <w:rPr>
          <w:b/>
          <w:bCs/>
          <w:lang w:val="de-AT"/>
        </w:rPr>
        <w:t>MS</w:t>
      </w:r>
      <w:r w:rsidRPr="009548EA">
        <w:rPr>
          <w:b/>
          <w:bCs/>
          <w:lang w:val="de-AT"/>
        </w:rPr>
        <w:t xml:space="preserve"> </w:t>
      </w:r>
      <w:proofErr w:type="spellStart"/>
      <w:r w:rsidRPr="009548EA">
        <w:rPr>
          <w:b/>
          <w:bCs/>
          <w:lang w:val="de-AT"/>
        </w:rPr>
        <w:t>Ländl</w:t>
      </w:r>
      <w:proofErr w:type="spellEnd"/>
      <w:r w:rsidRPr="009548EA">
        <w:rPr>
          <w:b/>
          <w:bCs/>
          <w:lang w:val="de-AT"/>
        </w:rPr>
        <w:t>. Reiter Haflinger Dressur Mannschaft</w:t>
      </w:r>
    </w:p>
    <w:p w14:paraId="30303751" w14:textId="0F98ABB4" w:rsidR="009548EA" w:rsidRPr="00A921C8" w:rsidRDefault="009548EA" w:rsidP="006C7D0A">
      <w:pPr>
        <w:pStyle w:val="05bTextBlock"/>
        <w:spacing w:line="240" w:lineRule="auto"/>
        <w:rPr>
          <w:b/>
          <w:bCs/>
          <w:lang w:val="de-AT"/>
        </w:rPr>
      </w:pPr>
      <w:r w:rsidRPr="00A921C8">
        <w:rPr>
          <w:b/>
          <w:bCs/>
          <w:lang w:val="de-AT"/>
        </w:rPr>
        <w:t xml:space="preserve">NÖ </w:t>
      </w:r>
      <w:r w:rsidR="006C7D0A">
        <w:rPr>
          <w:b/>
          <w:bCs/>
          <w:lang w:val="de-AT"/>
        </w:rPr>
        <w:t>MS</w:t>
      </w:r>
      <w:r w:rsidRPr="00A921C8">
        <w:rPr>
          <w:b/>
          <w:bCs/>
          <w:lang w:val="de-AT"/>
        </w:rPr>
        <w:t xml:space="preserve"> </w:t>
      </w:r>
      <w:proofErr w:type="spellStart"/>
      <w:r w:rsidRPr="00A921C8">
        <w:rPr>
          <w:b/>
          <w:bCs/>
          <w:lang w:val="de-AT"/>
        </w:rPr>
        <w:t>Ländl</w:t>
      </w:r>
      <w:proofErr w:type="spellEnd"/>
      <w:r w:rsidRPr="00A921C8">
        <w:rPr>
          <w:b/>
          <w:bCs/>
          <w:lang w:val="de-AT"/>
        </w:rPr>
        <w:t>. Reiter Dressur für Ponys</w:t>
      </w:r>
    </w:p>
    <w:p w14:paraId="44C6DDF7" w14:textId="66C07068" w:rsidR="009548EA" w:rsidRDefault="009548EA" w:rsidP="006C7D0A">
      <w:pPr>
        <w:pStyle w:val="05bTextBlock"/>
        <w:spacing w:line="240" w:lineRule="auto"/>
        <w:rPr>
          <w:b/>
          <w:bCs/>
          <w:lang w:val="de-AT"/>
        </w:rPr>
      </w:pPr>
      <w:r w:rsidRPr="00A921C8">
        <w:rPr>
          <w:b/>
          <w:bCs/>
          <w:lang w:val="de-AT"/>
        </w:rPr>
        <w:t xml:space="preserve">NÖ </w:t>
      </w:r>
      <w:r w:rsidR="006C7D0A">
        <w:rPr>
          <w:b/>
          <w:bCs/>
          <w:lang w:val="de-AT"/>
        </w:rPr>
        <w:t>MS</w:t>
      </w:r>
      <w:r w:rsidRPr="00A921C8">
        <w:rPr>
          <w:b/>
          <w:bCs/>
          <w:lang w:val="de-AT"/>
        </w:rPr>
        <w:t xml:space="preserve"> </w:t>
      </w:r>
      <w:proofErr w:type="spellStart"/>
      <w:r w:rsidRPr="00A921C8">
        <w:rPr>
          <w:b/>
          <w:bCs/>
          <w:lang w:val="de-AT"/>
        </w:rPr>
        <w:t>Ländl</w:t>
      </w:r>
      <w:proofErr w:type="spellEnd"/>
      <w:r w:rsidRPr="00A921C8">
        <w:rPr>
          <w:b/>
          <w:bCs/>
          <w:lang w:val="de-AT"/>
        </w:rPr>
        <w:t>. Reiter Dressur für B-Ponys (bis Stockmaß 135 cm)</w:t>
      </w:r>
    </w:p>
    <w:p w14:paraId="1C3E27C5" w14:textId="1B0BD3B2" w:rsidR="004A7A95" w:rsidRDefault="004A7A95" w:rsidP="006C7D0A">
      <w:pPr>
        <w:pStyle w:val="05bTextBlock"/>
        <w:numPr>
          <w:ilvl w:val="0"/>
          <w:numId w:val="3"/>
        </w:numPr>
        <w:spacing w:line="240" w:lineRule="auto"/>
        <w:ind w:left="426" w:hanging="426"/>
        <w:rPr>
          <w:b/>
          <w:bCs/>
          <w:lang w:val="de-AT"/>
        </w:rPr>
      </w:pPr>
      <w:r>
        <w:rPr>
          <w:b/>
          <w:bCs/>
          <w:lang w:val="de-AT"/>
        </w:rPr>
        <w:t>TB österr. Noriker Cup Dressur 202</w:t>
      </w:r>
      <w:r w:rsidR="006C70DE">
        <w:rPr>
          <w:b/>
          <w:bCs/>
          <w:lang w:val="de-AT"/>
        </w:rPr>
        <w:t>5</w:t>
      </w:r>
    </w:p>
    <w:p w14:paraId="6A6F3DC1" w14:textId="7399D165" w:rsidR="004A7A95" w:rsidRDefault="004A7A95" w:rsidP="006C7D0A">
      <w:pPr>
        <w:pStyle w:val="05bTextBlock"/>
        <w:spacing w:line="240" w:lineRule="auto"/>
        <w:rPr>
          <w:lang w:val="de-AT"/>
        </w:rPr>
      </w:pPr>
      <w:r w:rsidRPr="004A7A95">
        <w:rPr>
          <w:lang w:val="de-AT"/>
        </w:rPr>
        <w:t>Reglement</w:t>
      </w:r>
      <w:r w:rsidR="00085E05">
        <w:rPr>
          <w:lang w:val="de-AT"/>
        </w:rPr>
        <w:t>s</w:t>
      </w:r>
      <w:r w:rsidRPr="004A7A95">
        <w:rPr>
          <w:lang w:val="de-AT"/>
        </w:rPr>
        <w:t xml:space="preserve"> veröffentlicht unter </w:t>
      </w:r>
      <w:hyperlink r:id="rId13" w:history="1">
        <w:r w:rsidRPr="002E6F0C">
          <w:rPr>
            <w:rStyle w:val="Hyperlink"/>
            <w:lang w:val="de-AT"/>
          </w:rPr>
          <w:t>www.dielaendlichen.at</w:t>
        </w:r>
      </w:hyperlink>
      <w:r>
        <w:rPr>
          <w:lang w:val="de-AT"/>
        </w:rPr>
        <w:t xml:space="preserve"> </w:t>
      </w:r>
    </w:p>
    <w:p w14:paraId="3E3F72E2" w14:textId="77777777" w:rsidR="00C05128" w:rsidRPr="00A8517A" w:rsidRDefault="00C05128" w:rsidP="006C7D0A">
      <w:pPr>
        <w:pStyle w:val="07Bewerbe"/>
        <w:spacing w:line="240" w:lineRule="auto"/>
        <w:rPr>
          <w:lang w:val="de-AT"/>
        </w:rPr>
      </w:pPr>
    </w:p>
    <w:p w14:paraId="232719DA" w14:textId="77777777" w:rsidR="00C05128" w:rsidRPr="003705D8" w:rsidRDefault="00C05128" w:rsidP="006C7D0A">
      <w:pPr>
        <w:pStyle w:val="05bTextBlock"/>
        <w:spacing w:line="240" w:lineRule="auto"/>
        <w:rPr>
          <w:b/>
        </w:rPr>
      </w:pPr>
      <w:r w:rsidRPr="003705D8">
        <w:rPr>
          <w:b/>
        </w:rPr>
        <w:t>Wegweiser</w:t>
      </w:r>
    </w:p>
    <w:p w14:paraId="2E177A31" w14:textId="77777777" w:rsidR="00C05128" w:rsidRDefault="00C05128" w:rsidP="006C7D0A">
      <w:pPr>
        <w:pStyle w:val="05bTextBlock"/>
        <w:spacing w:line="240" w:lineRule="auto"/>
      </w:pPr>
      <w:r w:rsidRPr="003705D8">
        <w:t>Anfahrt über die Westautobahn – Abfahrt St. Pölten-Ost, Hinweisschilder.</w:t>
      </w:r>
    </w:p>
    <w:p w14:paraId="55B773E7" w14:textId="77777777" w:rsidR="00C05128" w:rsidRDefault="00C05128" w:rsidP="006C7D0A">
      <w:pPr>
        <w:pStyle w:val="05bTextBlock"/>
        <w:spacing w:line="240" w:lineRule="auto"/>
      </w:pPr>
      <w:r>
        <w:t xml:space="preserve">Bitte in das Navigationsgerät die Adresse 3100 </w:t>
      </w:r>
      <w:proofErr w:type="spellStart"/>
      <w:r>
        <w:t>St.Pölten</w:t>
      </w:r>
      <w:proofErr w:type="spellEnd"/>
      <w:r>
        <w:t xml:space="preserve">, </w:t>
      </w:r>
      <w:proofErr w:type="spellStart"/>
      <w:r>
        <w:t>Mittererstraße</w:t>
      </w:r>
      <w:proofErr w:type="spellEnd"/>
      <w:r>
        <w:t xml:space="preserve"> 38 eingeben.</w:t>
      </w:r>
    </w:p>
    <w:p w14:paraId="14B41F9A" w14:textId="0988B8BC" w:rsidR="00C05128" w:rsidRPr="003705D8" w:rsidRDefault="00C05128" w:rsidP="006C7D0A">
      <w:pPr>
        <w:pStyle w:val="05bTextBlock"/>
        <w:spacing w:line="240" w:lineRule="auto"/>
        <w:rPr>
          <w:b/>
        </w:rPr>
      </w:pPr>
      <w:r w:rsidRPr="003705D8">
        <w:rPr>
          <w:b/>
        </w:rPr>
        <w:t>Quartier</w:t>
      </w:r>
    </w:p>
    <w:p w14:paraId="5D2D234C" w14:textId="77777777" w:rsidR="00666DC5" w:rsidRDefault="00C05128" w:rsidP="006C7D0A">
      <w:pPr>
        <w:pStyle w:val="05bTextBlock"/>
        <w:spacing w:line="240" w:lineRule="auto"/>
      </w:pPr>
      <w:r w:rsidRPr="003705D8">
        <w:t xml:space="preserve">Gasthof Neuwirth-Haas, </w:t>
      </w:r>
      <w:proofErr w:type="spellStart"/>
      <w:r w:rsidRPr="003705D8">
        <w:t>Pottenbrunner</w:t>
      </w:r>
      <w:proofErr w:type="spellEnd"/>
      <w:r w:rsidRPr="003705D8">
        <w:t xml:space="preserve"> Hauptstr. 79, 3140 Pottenbrunn, </w:t>
      </w:r>
    </w:p>
    <w:p w14:paraId="27AFF7F9" w14:textId="77777777" w:rsidR="00C05128" w:rsidRPr="003705D8" w:rsidRDefault="00C05128" w:rsidP="006C7D0A">
      <w:pPr>
        <w:pStyle w:val="05bTextBlock"/>
        <w:spacing w:line="240" w:lineRule="auto"/>
      </w:pPr>
      <w:r w:rsidRPr="003705D8">
        <w:t>02742/42290</w:t>
      </w:r>
    </w:p>
    <w:p w14:paraId="462ED307" w14:textId="0A5FDB31" w:rsidR="00C05128" w:rsidRPr="003705D8" w:rsidRDefault="00C05128" w:rsidP="006C7D0A">
      <w:pPr>
        <w:pStyle w:val="05bTextBlock"/>
        <w:spacing w:line="240" w:lineRule="auto"/>
      </w:pPr>
      <w:r w:rsidRPr="003705D8">
        <w:t xml:space="preserve">Gasthof zum Roten Hahn, </w:t>
      </w:r>
      <w:proofErr w:type="spellStart"/>
      <w:r w:rsidRPr="003705D8">
        <w:t>Teufelhofstr</w:t>
      </w:r>
      <w:proofErr w:type="spellEnd"/>
      <w:r w:rsidRPr="003705D8">
        <w:t>. 26, 3100 St. Pölten,</w:t>
      </w:r>
      <w:r w:rsidR="006C7D0A">
        <w:t xml:space="preserve"> </w:t>
      </w:r>
      <w:r w:rsidRPr="003705D8">
        <w:t>02742/72906-0</w:t>
      </w:r>
    </w:p>
    <w:p w14:paraId="19BCAFEE" w14:textId="14B8D5E9" w:rsidR="00C05128" w:rsidRDefault="00C05128" w:rsidP="006C7D0A">
      <w:pPr>
        <w:pStyle w:val="05bTextBlock"/>
        <w:spacing w:line="240" w:lineRule="auto"/>
      </w:pPr>
      <w:r w:rsidRPr="003705D8">
        <w:t xml:space="preserve">Hotelgasthof Seeland, </w:t>
      </w:r>
      <w:proofErr w:type="spellStart"/>
      <w:r w:rsidRPr="003705D8">
        <w:t>Goldeggerstr</w:t>
      </w:r>
      <w:proofErr w:type="spellEnd"/>
      <w:r w:rsidRPr="003705D8">
        <w:t>. 114, 3100 St. Pölten,</w:t>
      </w:r>
      <w:r w:rsidR="006C7D0A">
        <w:t xml:space="preserve"> </w:t>
      </w:r>
      <w:r w:rsidRPr="003705D8">
        <w:t>02742/362461-0</w:t>
      </w:r>
    </w:p>
    <w:p w14:paraId="3F2D9EBC" w14:textId="6ED0E454" w:rsidR="00C05128" w:rsidRPr="003705D8" w:rsidRDefault="00C05128" w:rsidP="006C7D0A">
      <w:pPr>
        <w:pStyle w:val="05bTextBlock"/>
        <w:spacing w:line="240" w:lineRule="auto"/>
      </w:pPr>
      <w:r>
        <w:t xml:space="preserve">Cityhotel, </w:t>
      </w:r>
      <w:proofErr w:type="spellStart"/>
      <w:r>
        <w:t>Völklpl</w:t>
      </w:r>
      <w:proofErr w:type="spellEnd"/>
      <w:r>
        <w:t>. 1, 3100 St. Pölten,</w:t>
      </w:r>
      <w:r w:rsidR="006C7D0A">
        <w:t xml:space="preserve"> </w:t>
      </w:r>
      <w:r>
        <w:t>02742/75577</w:t>
      </w:r>
    </w:p>
    <w:p w14:paraId="3BFDB93F" w14:textId="3CC41F74" w:rsidR="00C05128" w:rsidRDefault="00C05128" w:rsidP="006C7D0A">
      <w:pPr>
        <w:pStyle w:val="05bTextBlock"/>
        <w:spacing w:line="240" w:lineRule="auto"/>
      </w:pPr>
      <w:r w:rsidRPr="003705D8">
        <w:t xml:space="preserve">Privatzimmer Mahrer, </w:t>
      </w:r>
      <w:proofErr w:type="spellStart"/>
      <w:r w:rsidRPr="003705D8">
        <w:t>Aufeldg</w:t>
      </w:r>
      <w:proofErr w:type="spellEnd"/>
      <w:r w:rsidRPr="003705D8">
        <w:t xml:space="preserve">. 14, 3108 </w:t>
      </w:r>
      <w:proofErr w:type="spellStart"/>
      <w:r w:rsidRPr="003705D8">
        <w:t>St.Pölten</w:t>
      </w:r>
      <w:proofErr w:type="spellEnd"/>
      <w:r w:rsidRPr="003705D8">
        <w:t>/Wagram</w:t>
      </w:r>
      <w:r w:rsidR="006C7D0A">
        <w:t xml:space="preserve">, </w:t>
      </w:r>
      <w:r w:rsidRPr="003705D8">
        <w:t>02742/237273 oder 0676/3049350</w:t>
      </w:r>
    </w:p>
    <w:p w14:paraId="348D0E4B" w14:textId="32C716EE" w:rsidR="00C05128" w:rsidRDefault="00C05128" w:rsidP="006C7D0A">
      <w:pPr>
        <w:pStyle w:val="05bTextBlock"/>
        <w:spacing w:line="240" w:lineRule="auto"/>
      </w:pPr>
      <w:r>
        <w:t>Motel 267, Stifterstraße 1, 3100 St. Pölten</w:t>
      </w:r>
      <w:r w:rsidR="006C7D0A">
        <w:t xml:space="preserve">, </w:t>
      </w:r>
      <w:r>
        <w:t>0274</w:t>
      </w:r>
      <w:r w:rsidR="00401159">
        <w:t>2</w:t>
      </w:r>
      <w:r>
        <w:t>/71443</w:t>
      </w:r>
    </w:p>
    <w:p w14:paraId="5E95738F" w14:textId="77777777" w:rsidR="00D307DD" w:rsidRDefault="00D307DD" w:rsidP="006C7D0A">
      <w:pPr>
        <w:pStyle w:val="07Bewerbe"/>
        <w:spacing w:line="240" w:lineRule="auto"/>
      </w:pPr>
      <w:r>
        <w:t>BEWERBE</w:t>
      </w:r>
    </w:p>
    <w:p w14:paraId="267F1E86" w14:textId="5788270D" w:rsidR="00D307DD" w:rsidRDefault="00D307DD" w:rsidP="006C7D0A">
      <w:pPr>
        <w:pStyle w:val="10Tag"/>
        <w:spacing w:line="240" w:lineRule="auto"/>
      </w:pPr>
      <w:r>
        <w:tab/>
        <w:t xml:space="preserve">Samstag, </w:t>
      </w:r>
      <w:r w:rsidR="003C6AC5">
        <w:t>14</w:t>
      </w:r>
      <w:r>
        <w:t xml:space="preserve">. </w:t>
      </w:r>
      <w:r w:rsidR="003C6AC5">
        <w:t>Juni</w:t>
      </w:r>
      <w:r>
        <w:t xml:space="preserve"> 202</w:t>
      </w:r>
      <w:r w:rsidR="003C6AC5">
        <w:t>5</w:t>
      </w:r>
      <w:r>
        <w:tab/>
      </w:r>
      <w:r>
        <w:tab/>
        <w:t>7.30h</w:t>
      </w:r>
    </w:p>
    <w:p w14:paraId="75C2D1E5" w14:textId="6F030FE4" w:rsidR="00D307DD" w:rsidRPr="00D307DD" w:rsidRDefault="00D307DD" w:rsidP="006C7D0A">
      <w:pPr>
        <w:pStyle w:val="08Balkenhell"/>
        <w:spacing w:line="240" w:lineRule="auto"/>
        <w:rPr>
          <w:lang w:val="en-US"/>
        </w:rPr>
      </w:pPr>
      <w:r>
        <w:t>1</w:t>
      </w:r>
      <w:r>
        <w:tab/>
      </w:r>
      <w:r>
        <w:tab/>
        <w:t xml:space="preserve">Dressurreiterprüfung Kl. </w:t>
      </w:r>
      <w:r w:rsidRPr="00D307DD">
        <w:rPr>
          <w:lang w:val="en-US"/>
        </w:rPr>
        <w:t>A</w:t>
      </w:r>
      <w:r w:rsidRPr="00D307DD">
        <w:rPr>
          <w:lang w:val="en-US"/>
        </w:rPr>
        <w:tab/>
      </w:r>
      <w:r w:rsidRPr="00D307DD">
        <w:rPr>
          <w:lang w:val="en-US"/>
        </w:rPr>
        <w:tab/>
        <w:t xml:space="preserve">RV: A, </w:t>
      </w:r>
      <w:r w:rsidR="007B18EA">
        <w:rPr>
          <w:lang w:val="en-US"/>
        </w:rPr>
        <w:t xml:space="preserve">Aufg. </w:t>
      </w:r>
      <w:r w:rsidRPr="00D307DD">
        <w:rPr>
          <w:lang w:val="en-US"/>
        </w:rPr>
        <w:t>§ 103/4, DRA2</w:t>
      </w:r>
      <w:r w:rsidRPr="00D307DD">
        <w:rPr>
          <w:lang w:val="en-US"/>
        </w:rPr>
        <w:tab/>
        <w:t>CDN-B</w:t>
      </w:r>
    </w:p>
    <w:p w14:paraId="4DFB2884" w14:textId="3374FD35" w:rsidR="00D307DD" w:rsidRPr="006C70DE" w:rsidRDefault="00D307DD" w:rsidP="006C7D0A">
      <w:pPr>
        <w:pStyle w:val="08Balkenhell"/>
        <w:spacing w:line="240" w:lineRule="auto"/>
        <w:rPr>
          <w:lang w:val="de-AT"/>
        </w:rPr>
      </w:pPr>
      <w:r w:rsidRPr="00D307DD">
        <w:rPr>
          <w:lang w:val="en-US"/>
        </w:rPr>
        <w:tab/>
      </w:r>
      <w:r w:rsidRPr="00D307DD">
        <w:rPr>
          <w:lang w:val="en-US"/>
        </w:rPr>
        <w:tab/>
      </w:r>
      <w:r w:rsidRPr="006C70DE">
        <w:rPr>
          <w:lang w:val="de-AT"/>
        </w:rPr>
        <w:t>1. Abt.: R1/RD1, 2. Abt.: R2/RD2, R3/RD3, RD4</w:t>
      </w:r>
    </w:p>
    <w:p w14:paraId="374E2034" w14:textId="2443B648" w:rsidR="00D307DD" w:rsidRDefault="00D307DD" w:rsidP="006C7D0A">
      <w:pPr>
        <w:pStyle w:val="08Balkenhell"/>
        <w:spacing w:line="240" w:lineRule="auto"/>
      </w:pPr>
      <w:r>
        <w:t>2</w:t>
      </w:r>
      <w:r>
        <w:tab/>
      </w:r>
      <w:bookmarkStart w:id="0" w:name="_Hlk33443676"/>
      <w:r>
        <w:tab/>
        <w:t>Dressurreiterbewerb lizenzfrei</w:t>
      </w:r>
      <w:r w:rsidR="00085E05">
        <w:t xml:space="preserve"> </w:t>
      </w:r>
      <w:r w:rsidR="00085E05" w:rsidRPr="00A959D3">
        <w:rPr>
          <w:strike/>
          <w:highlight w:val="cyan"/>
        </w:rPr>
        <w:t>Haflinger</w:t>
      </w:r>
      <w:r>
        <w:tab/>
        <w:t xml:space="preserve">RV: A, </w:t>
      </w:r>
      <w:r w:rsidR="007B18EA">
        <w:t xml:space="preserve">Aufg. </w:t>
      </w:r>
      <w:r>
        <w:t xml:space="preserve">§103/4, LF3 </w:t>
      </w:r>
      <w:r>
        <w:tab/>
      </w:r>
      <w:r w:rsidRPr="00A959D3">
        <w:rPr>
          <w:highlight w:val="cyan"/>
        </w:rPr>
        <w:t>CDN-B</w:t>
      </w:r>
      <w:bookmarkEnd w:id="0"/>
    </w:p>
    <w:p w14:paraId="4B3632F9" w14:textId="5CED9262" w:rsidR="00D307DD" w:rsidRDefault="00D307DD" w:rsidP="006C7D0A">
      <w:pPr>
        <w:pStyle w:val="08Balkenhell"/>
        <w:spacing w:line="240" w:lineRule="auto"/>
      </w:pPr>
      <w:r>
        <w:tab/>
      </w:r>
      <w:r>
        <w:tab/>
        <w:t xml:space="preserve">1. Abt.: </w:t>
      </w:r>
      <w:proofErr w:type="spellStart"/>
      <w:r w:rsidRPr="009D3ABF">
        <w:rPr>
          <w:b/>
        </w:rPr>
        <w:t>Ländl</w:t>
      </w:r>
      <w:proofErr w:type="spellEnd"/>
      <w:r w:rsidRPr="009D3ABF">
        <w:rPr>
          <w:b/>
        </w:rPr>
        <w:t>. M</w:t>
      </w:r>
      <w:r w:rsidR="006C7D0A">
        <w:rPr>
          <w:b/>
        </w:rPr>
        <w:t>S</w:t>
      </w:r>
      <w:r w:rsidRPr="009D3ABF">
        <w:rPr>
          <w:b/>
        </w:rPr>
        <w:t xml:space="preserve"> Haflinger</w:t>
      </w:r>
    </w:p>
    <w:p w14:paraId="6CA0E56B" w14:textId="6C4D7582" w:rsidR="0094414B" w:rsidRPr="0094414B" w:rsidRDefault="00D307DD" w:rsidP="006C7D0A">
      <w:pPr>
        <w:pStyle w:val="08Balkenhell"/>
        <w:spacing w:line="240" w:lineRule="auto"/>
      </w:pPr>
      <w:r>
        <w:tab/>
      </w:r>
      <w:r>
        <w:tab/>
        <w:t>2. Abt.: offen</w:t>
      </w:r>
    </w:p>
    <w:p w14:paraId="5E9C4382" w14:textId="4C3230B4" w:rsidR="0094414B" w:rsidRPr="006C70DE" w:rsidRDefault="00F910C8" w:rsidP="006C7D0A">
      <w:pPr>
        <w:pStyle w:val="08Balkenhell"/>
        <w:spacing w:line="240" w:lineRule="auto"/>
        <w:rPr>
          <w:lang w:val="en-US"/>
        </w:rPr>
      </w:pPr>
      <w:r>
        <w:t>3</w:t>
      </w:r>
      <w:r w:rsidR="0094414B">
        <w:tab/>
      </w:r>
      <w:r w:rsidR="0094414B">
        <w:tab/>
        <w:t xml:space="preserve">Noriker-Dressurprüfung Kl. </w:t>
      </w:r>
      <w:r w:rsidR="0094414B" w:rsidRPr="006C70DE">
        <w:rPr>
          <w:lang w:val="en-US"/>
        </w:rPr>
        <w:t xml:space="preserve">A </w:t>
      </w:r>
      <w:r w:rsidR="0094414B" w:rsidRPr="006C70DE">
        <w:rPr>
          <w:lang w:val="en-US"/>
        </w:rPr>
        <w:tab/>
      </w:r>
      <w:r w:rsidR="0094414B" w:rsidRPr="006C70DE">
        <w:rPr>
          <w:lang w:val="en-US"/>
        </w:rPr>
        <w:tab/>
      </w:r>
      <w:r w:rsidR="0094414B" w:rsidRPr="006C70DE">
        <w:rPr>
          <w:lang w:val="en-US"/>
        </w:rPr>
        <w:tab/>
        <w:t>RV:A, Aufg. N4</w:t>
      </w:r>
      <w:r w:rsidR="0094414B" w:rsidRPr="006C70DE">
        <w:rPr>
          <w:lang w:val="en-US"/>
        </w:rPr>
        <w:tab/>
        <w:t>CDNN-B</w:t>
      </w:r>
    </w:p>
    <w:p w14:paraId="69EA715C" w14:textId="3EE124D7" w:rsidR="00397F39" w:rsidRPr="00397F39" w:rsidRDefault="0094414B" w:rsidP="006C7D0A">
      <w:pPr>
        <w:pStyle w:val="08Balkenhell"/>
        <w:spacing w:line="240" w:lineRule="auto"/>
      </w:pPr>
      <w:r w:rsidRPr="006C70DE">
        <w:rPr>
          <w:lang w:val="en-US"/>
        </w:rPr>
        <w:tab/>
      </w:r>
      <w:r w:rsidRPr="006C70DE">
        <w:rPr>
          <w:lang w:val="en-US"/>
        </w:rPr>
        <w:tab/>
        <w:t>1.</w:t>
      </w:r>
      <w:r w:rsidR="00397F39" w:rsidRPr="006C70DE">
        <w:rPr>
          <w:lang w:val="en-US"/>
        </w:rPr>
        <w:t xml:space="preserve"> </w:t>
      </w:r>
      <w:r w:rsidRPr="006C70DE">
        <w:rPr>
          <w:lang w:val="en-US"/>
        </w:rPr>
        <w:t xml:space="preserve">Abt.: 1. </w:t>
      </w:r>
      <w:r>
        <w:t>TB österr. Noriker Cup Dressur lizenzfrei</w:t>
      </w:r>
    </w:p>
    <w:p w14:paraId="3B0863CC" w14:textId="68BD2E38" w:rsidR="00397F39" w:rsidRDefault="00397F39" w:rsidP="006C7D0A">
      <w:pPr>
        <w:pStyle w:val="08Balkenhell"/>
        <w:spacing w:line="240" w:lineRule="auto"/>
      </w:pPr>
      <w:r>
        <w:tab/>
      </w:r>
      <w:r>
        <w:tab/>
      </w:r>
      <w:r w:rsidRPr="00012D02">
        <w:rPr>
          <w:highlight w:val="yellow"/>
        </w:rPr>
        <w:t xml:space="preserve">2. Abt.: </w:t>
      </w:r>
      <w:r w:rsidR="00012D02" w:rsidRPr="00012D02">
        <w:rPr>
          <w:highlight w:val="yellow"/>
        </w:rPr>
        <w:t>offen</w:t>
      </w:r>
    </w:p>
    <w:p w14:paraId="4B838A9C" w14:textId="6CAD84AE" w:rsidR="00D307DD" w:rsidRDefault="00F910C8" w:rsidP="00085E05">
      <w:pPr>
        <w:pStyle w:val="08Balkenhell"/>
        <w:spacing w:line="240" w:lineRule="auto"/>
        <w:ind w:right="-220"/>
      </w:pPr>
      <w:r>
        <w:t>4</w:t>
      </w:r>
      <w:r w:rsidR="00D307DD">
        <w:tab/>
      </w:r>
      <w:r w:rsidR="00D307DD">
        <w:tab/>
        <w:t>Dressurreiterbewerb lizenzfrei</w:t>
      </w:r>
      <w:r w:rsidR="00085E05">
        <w:t xml:space="preserve"> Pony </w:t>
      </w:r>
      <w:r w:rsidR="00085E05">
        <w:tab/>
      </w:r>
      <w:r w:rsidR="00D307DD">
        <w:t xml:space="preserve">RV: A, </w:t>
      </w:r>
      <w:r w:rsidR="007B18EA">
        <w:t xml:space="preserve">Aufg. </w:t>
      </w:r>
      <w:r w:rsidR="00D307DD">
        <w:t xml:space="preserve">§103/4, LF3 </w:t>
      </w:r>
      <w:r w:rsidR="00D307DD">
        <w:tab/>
        <w:t>CDNP-B</w:t>
      </w:r>
    </w:p>
    <w:p w14:paraId="10696B33" w14:textId="4A7D57A0" w:rsidR="00D307DD" w:rsidRDefault="00D307DD" w:rsidP="006C7D0A">
      <w:pPr>
        <w:pStyle w:val="08Balkenhell"/>
        <w:spacing w:line="240" w:lineRule="auto"/>
      </w:pPr>
      <w:r>
        <w:tab/>
      </w:r>
      <w:r>
        <w:tab/>
        <w:t xml:space="preserve">1.Abt.: </w:t>
      </w:r>
      <w:proofErr w:type="spellStart"/>
      <w:r w:rsidRPr="009D3ABF">
        <w:rPr>
          <w:b/>
        </w:rPr>
        <w:t>Ländl</w:t>
      </w:r>
      <w:proofErr w:type="spellEnd"/>
      <w:r w:rsidRPr="009D3ABF">
        <w:rPr>
          <w:b/>
        </w:rPr>
        <w:t>. M</w:t>
      </w:r>
      <w:r w:rsidR="006C7D0A">
        <w:rPr>
          <w:b/>
        </w:rPr>
        <w:t>S</w:t>
      </w:r>
      <w:r w:rsidRPr="009D3ABF">
        <w:rPr>
          <w:b/>
        </w:rPr>
        <w:t xml:space="preserve"> Ponys</w:t>
      </w:r>
    </w:p>
    <w:p w14:paraId="374245EA" w14:textId="584F7379" w:rsidR="00D307DD" w:rsidRDefault="00D307DD" w:rsidP="006C7D0A">
      <w:pPr>
        <w:pStyle w:val="08Balkenhell"/>
        <w:spacing w:line="240" w:lineRule="auto"/>
      </w:pPr>
      <w:r>
        <w:tab/>
      </w:r>
      <w:r>
        <w:tab/>
        <w:t xml:space="preserve">2.Abt.: </w:t>
      </w:r>
      <w:proofErr w:type="spellStart"/>
      <w:r w:rsidRPr="009D3ABF">
        <w:rPr>
          <w:b/>
        </w:rPr>
        <w:t>Ländl</w:t>
      </w:r>
      <w:proofErr w:type="spellEnd"/>
      <w:r w:rsidRPr="009D3ABF">
        <w:rPr>
          <w:b/>
        </w:rPr>
        <w:t>. M</w:t>
      </w:r>
      <w:r w:rsidR="006C7D0A">
        <w:rPr>
          <w:b/>
        </w:rPr>
        <w:t>S</w:t>
      </w:r>
      <w:r w:rsidRPr="009D3ABF">
        <w:rPr>
          <w:b/>
        </w:rPr>
        <w:t xml:space="preserve"> B-Ponys</w:t>
      </w:r>
    </w:p>
    <w:p w14:paraId="676C6DF7" w14:textId="0BEDA6AA" w:rsidR="00397F39" w:rsidRPr="000D7E7D" w:rsidRDefault="00F910C8" w:rsidP="006C7D0A">
      <w:pPr>
        <w:pStyle w:val="08Balkenhell"/>
        <w:spacing w:line="240" w:lineRule="auto"/>
        <w:rPr>
          <w:highlight w:val="yellow"/>
          <w:lang w:val="en-US"/>
        </w:rPr>
      </w:pPr>
      <w:r w:rsidRPr="006C70DE">
        <w:rPr>
          <w:lang w:val="en-US"/>
        </w:rPr>
        <w:t>5</w:t>
      </w:r>
      <w:r w:rsidR="00397F39" w:rsidRPr="006C70DE">
        <w:rPr>
          <w:lang w:val="en-US"/>
        </w:rPr>
        <w:tab/>
      </w:r>
      <w:r w:rsidR="00397F39" w:rsidRPr="006C70DE">
        <w:rPr>
          <w:lang w:val="en-US"/>
        </w:rPr>
        <w:tab/>
      </w:r>
      <w:proofErr w:type="spellStart"/>
      <w:r w:rsidR="000355A4" w:rsidRPr="000D7E7D">
        <w:rPr>
          <w:highlight w:val="yellow"/>
          <w:lang w:val="en-US"/>
        </w:rPr>
        <w:t>Noriker</w:t>
      </w:r>
      <w:proofErr w:type="spellEnd"/>
      <w:r w:rsidR="000355A4" w:rsidRPr="000D7E7D">
        <w:rPr>
          <w:highlight w:val="yellow"/>
          <w:lang w:val="en-US"/>
        </w:rPr>
        <w:t>-</w:t>
      </w:r>
      <w:r w:rsidR="00397F39" w:rsidRPr="000D7E7D">
        <w:rPr>
          <w:highlight w:val="yellow"/>
          <w:lang w:val="en-US"/>
        </w:rPr>
        <w:t xml:space="preserve">Dressurprüfung Kl. A </w:t>
      </w:r>
      <w:r w:rsidR="00397F39" w:rsidRPr="000D7E7D">
        <w:rPr>
          <w:highlight w:val="yellow"/>
          <w:lang w:val="en-US"/>
        </w:rPr>
        <w:tab/>
      </w:r>
      <w:r w:rsidR="00397F39" w:rsidRPr="000D7E7D">
        <w:rPr>
          <w:highlight w:val="yellow"/>
          <w:lang w:val="en-US"/>
        </w:rPr>
        <w:tab/>
      </w:r>
      <w:r w:rsidR="00397F39" w:rsidRPr="000D7E7D">
        <w:rPr>
          <w:highlight w:val="yellow"/>
          <w:lang w:val="en-US"/>
        </w:rPr>
        <w:tab/>
        <w:t>RV: A, Aufg. A3</w:t>
      </w:r>
      <w:r w:rsidR="00397F39" w:rsidRPr="000D7E7D">
        <w:rPr>
          <w:highlight w:val="yellow"/>
          <w:lang w:val="en-US"/>
        </w:rPr>
        <w:tab/>
        <w:t>CDN</w:t>
      </w:r>
      <w:r w:rsidR="000355A4" w:rsidRPr="000D7E7D">
        <w:rPr>
          <w:highlight w:val="yellow"/>
          <w:lang w:val="en-US"/>
        </w:rPr>
        <w:t>N</w:t>
      </w:r>
      <w:r w:rsidR="00397F39" w:rsidRPr="000D7E7D">
        <w:rPr>
          <w:highlight w:val="yellow"/>
          <w:lang w:val="en-US"/>
        </w:rPr>
        <w:t>-B</w:t>
      </w:r>
    </w:p>
    <w:p w14:paraId="7AEA4755" w14:textId="4AA04109" w:rsidR="00397F39" w:rsidRDefault="00397F39" w:rsidP="006C7D0A">
      <w:pPr>
        <w:pStyle w:val="08Balkenhell"/>
        <w:spacing w:line="240" w:lineRule="auto"/>
        <w:rPr>
          <w:lang w:val="de-AT"/>
        </w:rPr>
      </w:pPr>
      <w:r w:rsidRPr="000D7E7D">
        <w:rPr>
          <w:lang w:val="de-AT"/>
        </w:rPr>
        <w:tab/>
      </w:r>
      <w:r w:rsidRPr="000D7E7D">
        <w:rPr>
          <w:lang w:val="de-AT"/>
        </w:rPr>
        <w:tab/>
      </w:r>
      <w:r w:rsidR="00012D02" w:rsidRPr="000D7E7D">
        <w:rPr>
          <w:highlight w:val="yellow"/>
          <w:lang w:val="de-AT"/>
        </w:rPr>
        <w:t xml:space="preserve">1. Abt.: </w:t>
      </w:r>
      <w:r w:rsidRPr="000D7E7D">
        <w:rPr>
          <w:highlight w:val="yellow"/>
          <w:lang w:val="de-AT"/>
        </w:rPr>
        <w:t>1. TB österr. Noriker Cup Dressur Lizenzreiter</w:t>
      </w:r>
      <w:r>
        <w:rPr>
          <w:lang w:val="de-AT"/>
        </w:rPr>
        <w:t xml:space="preserve"> </w:t>
      </w:r>
    </w:p>
    <w:p w14:paraId="70F4DB58" w14:textId="371F70AB" w:rsidR="00012D02" w:rsidRPr="00012D02" w:rsidRDefault="00012D02" w:rsidP="00012D02">
      <w:pPr>
        <w:pStyle w:val="08Balkenhell"/>
        <w:spacing w:line="240" w:lineRule="auto"/>
        <w:rPr>
          <w:highlight w:val="yellow"/>
        </w:rPr>
      </w:pPr>
      <w:r>
        <w:rPr>
          <w:lang w:val="de-AT"/>
        </w:rPr>
        <w:tab/>
      </w:r>
      <w:r>
        <w:rPr>
          <w:lang w:val="de-AT"/>
        </w:rPr>
        <w:tab/>
      </w:r>
      <w:r w:rsidRPr="00012D02">
        <w:rPr>
          <w:highlight w:val="yellow"/>
        </w:rPr>
        <w:t>2. Abt.: offen</w:t>
      </w:r>
      <w:r w:rsidR="000355A4">
        <w:rPr>
          <w:highlight w:val="yellow"/>
        </w:rPr>
        <w:t xml:space="preserve"> </w:t>
      </w:r>
    </w:p>
    <w:p w14:paraId="0480F94E" w14:textId="10621EFD" w:rsidR="00D307DD" w:rsidRPr="006C70DE" w:rsidRDefault="00F910C8" w:rsidP="006C7D0A">
      <w:pPr>
        <w:pStyle w:val="08Balkenhell"/>
        <w:spacing w:line="240" w:lineRule="auto"/>
        <w:rPr>
          <w:lang w:val="en-US"/>
        </w:rPr>
      </w:pPr>
      <w:r w:rsidRPr="006C70DE">
        <w:rPr>
          <w:lang w:val="en-US"/>
        </w:rPr>
        <w:t>6</w:t>
      </w:r>
      <w:r w:rsidR="00D307DD" w:rsidRPr="006C70DE">
        <w:rPr>
          <w:lang w:val="en-US"/>
        </w:rPr>
        <w:tab/>
      </w:r>
      <w:r w:rsidR="00D307DD" w:rsidRPr="006C70DE">
        <w:rPr>
          <w:lang w:val="en-US"/>
        </w:rPr>
        <w:tab/>
        <w:t>Dressurprüfung Kl. A</w:t>
      </w:r>
      <w:r w:rsidR="00085E05">
        <w:rPr>
          <w:lang w:val="en-US"/>
        </w:rPr>
        <w:t xml:space="preserve"> Haflinger &amp; Pony</w:t>
      </w:r>
      <w:r w:rsidR="00D307DD" w:rsidRPr="006C70DE">
        <w:rPr>
          <w:lang w:val="en-US"/>
        </w:rPr>
        <w:tab/>
      </w:r>
      <w:r w:rsidR="00D307DD" w:rsidRPr="006C70DE">
        <w:rPr>
          <w:lang w:val="en-US"/>
        </w:rPr>
        <w:tab/>
        <w:t>RV: A, Aufg. A2</w:t>
      </w:r>
      <w:r w:rsidR="00D307DD" w:rsidRPr="006C70DE">
        <w:rPr>
          <w:lang w:val="en-US"/>
        </w:rPr>
        <w:tab/>
        <w:t>CDNHP-B</w:t>
      </w:r>
    </w:p>
    <w:p w14:paraId="17966EF9" w14:textId="7FCC06D1" w:rsidR="00D307DD" w:rsidRPr="00174802" w:rsidRDefault="00D307DD" w:rsidP="006C7D0A">
      <w:pPr>
        <w:pStyle w:val="08Balkenhell"/>
        <w:tabs>
          <w:tab w:val="clear" w:pos="170"/>
          <w:tab w:val="clear" w:pos="255"/>
          <w:tab w:val="left" w:pos="284"/>
        </w:tabs>
        <w:spacing w:line="240" w:lineRule="auto"/>
      </w:pPr>
      <w:r>
        <w:tab/>
        <w:t xml:space="preserve">1. Abt.: </w:t>
      </w:r>
      <w:proofErr w:type="spellStart"/>
      <w:r w:rsidRPr="00ED72C6">
        <w:rPr>
          <w:b/>
        </w:rPr>
        <w:t>Ländl</w:t>
      </w:r>
      <w:proofErr w:type="spellEnd"/>
      <w:r w:rsidRPr="00ED72C6">
        <w:rPr>
          <w:b/>
        </w:rPr>
        <w:t xml:space="preserve">. </w:t>
      </w:r>
      <w:r w:rsidR="006C7D0A" w:rsidRPr="009D3ABF">
        <w:rPr>
          <w:b/>
        </w:rPr>
        <w:t>M</w:t>
      </w:r>
      <w:r w:rsidR="006C7D0A">
        <w:rPr>
          <w:b/>
        </w:rPr>
        <w:t>S</w:t>
      </w:r>
      <w:r w:rsidRPr="00ED72C6">
        <w:rPr>
          <w:b/>
        </w:rPr>
        <w:t xml:space="preserve"> Haflinger</w:t>
      </w:r>
      <w:r w:rsidR="00F910C8">
        <w:rPr>
          <w:b/>
        </w:rPr>
        <w:t xml:space="preserve"> </w:t>
      </w:r>
      <w:r w:rsidRPr="00174802">
        <w:t>R1/RD1</w:t>
      </w:r>
    </w:p>
    <w:p w14:paraId="11399F51" w14:textId="7F7209AE" w:rsidR="00D307DD" w:rsidRPr="006C70DE" w:rsidRDefault="00D307DD" w:rsidP="006C7D0A">
      <w:pPr>
        <w:pStyle w:val="08Balkenhell"/>
        <w:tabs>
          <w:tab w:val="clear" w:pos="170"/>
          <w:tab w:val="clear" w:pos="255"/>
          <w:tab w:val="left" w:pos="284"/>
        </w:tabs>
        <w:spacing w:line="240" w:lineRule="auto"/>
        <w:rPr>
          <w:lang w:val="de-AT"/>
        </w:rPr>
      </w:pPr>
      <w:r>
        <w:tab/>
        <w:t xml:space="preserve">2. Abt.: </w:t>
      </w:r>
      <w:proofErr w:type="spellStart"/>
      <w:r>
        <w:rPr>
          <w:b/>
        </w:rPr>
        <w:t>Ländl</w:t>
      </w:r>
      <w:proofErr w:type="spellEnd"/>
      <w:r>
        <w:rPr>
          <w:b/>
        </w:rPr>
        <w:t xml:space="preserve">. </w:t>
      </w:r>
      <w:r w:rsidR="006C7D0A" w:rsidRPr="009D3ABF">
        <w:rPr>
          <w:b/>
        </w:rPr>
        <w:t>M</w:t>
      </w:r>
      <w:r w:rsidR="006C7D0A">
        <w:rPr>
          <w:b/>
        </w:rPr>
        <w:t>S</w:t>
      </w:r>
      <w:r>
        <w:rPr>
          <w:b/>
        </w:rPr>
        <w:t xml:space="preserve"> Ponys</w:t>
      </w:r>
      <w:r w:rsidR="00F910C8">
        <w:rPr>
          <w:b/>
        </w:rPr>
        <w:t xml:space="preserve"> </w:t>
      </w:r>
      <w:r w:rsidRPr="006C70DE">
        <w:rPr>
          <w:lang w:val="de-AT"/>
        </w:rPr>
        <w:t>R1/RD1</w:t>
      </w:r>
    </w:p>
    <w:p w14:paraId="6AA19614" w14:textId="72A649D7" w:rsidR="00D307DD" w:rsidRPr="00ED72C6" w:rsidRDefault="00F910C8" w:rsidP="006C7D0A">
      <w:pPr>
        <w:pStyle w:val="08Balkenhell"/>
        <w:spacing w:line="240" w:lineRule="auto"/>
        <w:rPr>
          <w:szCs w:val="16"/>
          <w:lang w:val="en-GB"/>
        </w:rPr>
      </w:pPr>
      <w:r>
        <w:rPr>
          <w:szCs w:val="16"/>
          <w:lang w:val="en-GB"/>
        </w:rPr>
        <w:t>7</w:t>
      </w:r>
      <w:r w:rsidR="00D307DD">
        <w:rPr>
          <w:szCs w:val="16"/>
          <w:lang w:val="en-GB"/>
        </w:rPr>
        <w:tab/>
      </w:r>
      <w:r w:rsidR="00D307DD">
        <w:rPr>
          <w:szCs w:val="16"/>
          <w:lang w:val="en-GB"/>
        </w:rPr>
        <w:tab/>
      </w:r>
      <w:r w:rsidR="00D307DD" w:rsidRPr="00ED72C6">
        <w:rPr>
          <w:szCs w:val="16"/>
          <w:lang w:val="en-GB"/>
        </w:rPr>
        <w:t>Dressurprüfung Kl. A</w:t>
      </w:r>
      <w:r w:rsidR="00D307DD" w:rsidRPr="00ED72C6">
        <w:rPr>
          <w:szCs w:val="16"/>
          <w:lang w:val="en-GB"/>
        </w:rPr>
        <w:tab/>
      </w:r>
      <w:r w:rsidR="00D307DD" w:rsidRPr="00ED72C6">
        <w:rPr>
          <w:szCs w:val="16"/>
          <w:lang w:val="en-GB"/>
        </w:rPr>
        <w:tab/>
      </w:r>
      <w:r w:rsidR="00D307DD">
        <w:rPr>
          <w:szCs w:val="16"/>
          <w:lang w:val="en-GB"/>
        </w:rPr>
        <w:tab/>
      </w:r>
      <w:r w:rsidR="00D307DD" w:rsidRPr="00ED72C6">
        <w:rPr>
          <w:szCs w:val="16"/>
          <w:lang w:val="en-GB"/>
        </w:rPr>
        <w:t>RV: A, Aufg. A</w:t>
      </w:r>
      <w:r w:rsidR="00D307DD">
        <w:rPr>
          <w:szCs w:val="16"/>
          <w:lang w:val="en-GB"/>
        </w:rPr>
        <w:t>4</w:t>
      </w:r>
      <w:r w:rsidR="00D307DD" w:rsidRPr="00ED72C6">
        <w:rPr>
          <w:szCs w:val="16"/>
          <w:lang w:val="en-GB"/>
        </w:rPr>
        <w:tab/>
        <w:t>CDN-B</w:t>
      </w:r>
    </w:p>
    <w:p w14:paraId="540776B0" w14:textId="3DF284CF" w:rsidR="00D307DD" w:rsidRDefault="00D307DD" w:rsidP="006C7D0A">
      <w:pPr>
        <w:pStyle w:val="08Balkenhell"/>
        <w:spacing w:line="240" w:lineRule="auto"/>
      </w:pPr>
      <w:bookmarkStart w:id="1" w:name="_Hlk96680441"/>
      <w:r w:rsidRPr="00ED72C6">
        <w:rPr>
          <w:szCs w:val="16"/>
          <w:lang w:val="en-US"/>
        </w:rPr>
        <w:tab/>
      </w:r>
      <w:r w:rsidRPr="00ED72C6">
        <w:rPr>
          <w:szCs w:val="16"/>
          <w:lang w:val="en-US"/>
        </w:rPr>
        <w:tab/>
      </w:r>
      <w:r w:rsidRPr="00ED72C6">
        <w:rPr>
          <w:szCs w:val="16"/>
        </w:rPr>
        <w:t xml:space="preserve">1. Abt.: </w:t>
      </w:r>
      <w:bookmarkStart w:id="2" w:name="_Hlk96679608"/>
      <w:proofErr w:type="spellStart"/>
      <w:r w:rsidRPr="00ED72C6">
        <w:rPr>
          <w:b/>
        </w:rPr>
        <w:t>Ländl</w:t>
      </w:r>
      <w:proofErr w:type="spellEnd"/>
      <w:r w:rsidRPr="00ED72C6">
        <w:rPr>
          <w:b/>
        </w:rPr>
        <w:t xml:space="preserve">. </w:t>
      </w:r>
      <w:r w:rsidR="006C7D0A" w:rsidRPr="009D3ABF">
        <w:rPr>
          <w:b/>
        </w:rPr>
        <w:t>M</w:t>
      </w:r>
      <w:r w:rsidR="006C7D0A">
        <w:rPr>
          <w:b/>
        </w:rPr>
        <w:t>S</w:t>
      </w:r>
      <w:r w:rsidRPr="00ED72C6">
        <w:rPr>
          <w:b/>
        </w:rPr>
        <w:t xml:space="preserve"> Haflinger</w:t>
      </w:r>
      <w:r>
        <w:rPr>
          <w:b/>
        </w:rPr>
        <w:t xml:space="preserve"> Mannschaft</w:t>
      </w:r>
      <w:bookmarkEnd w:id="2"/>
      <w:r>
        <w:rPr>
          <w:b/>
        </w:rPr>
        <w:br/>
      </w:r>
      <w:r>
        <w:rPr>
          <w:szCs w:val="16"/>
        </w:rPr>
        <w:tab/>
      </w:r>
      <w:r>
        <w:rPr>
          <w:szCs w:val="16"/>
        </w:rPr>
        <w:tab/>
      </w:r>
      <w:r>
        <w:t>2. Abt.: offen</w:t>
      </w:r>
    </w:p>
    <w:bookmarkEnd w:id="1"/>
    <w:p w14:paraId="3D611202" w14:textId="712D674D" w:rsidR="00D307DD" w:rsidRPr="00ED72C6" w:rsidRDefault="00F910C8" w:rsidP="006C7D0A">
      <w:pPr>
        <w:pStyle w:val="08Balkenhell"/>
        <w:spacing w:line="240" w:lineRule="auto"/>
        <w:rPr>
          <w:szCs w:val="16"/>
        </w:rPr>
      </w:pPr>
      <w:r>
        <w:t>8</w:t>
      </w:r>
      <w:r w:rsidR="00D307DD">
        <w:tab/>
      </w:r>
      <w:r w:rsidR="00D307DD">
        <w:tab/>
      </w:r>
      <w:r w:rsidR="00D307DD" w:rsidRPr="00ED72C6">
        <w:rPr>
          <w:szCs w:val="16"/>
        </w:rPr>
        <w:t>Dressurprüfung Kl. L</w:t>
      </w:r>
      <w:r w:rsidR="00D307DD" w:rsidRPr="00ED72C6">
        <w:rPr>
          <w:szCs w:val="16"/>
        </w:rPr>
        <w:tab/>
      </w:r>
      <w:r w:rsidR="00D307DD" w:rsidRPr="00ED72C6">
        <w:rPr>
          <w:szCs w:val="16"/>
        </w:rPr>
        <w:tab/>
      </w:r>
      <w:r w:rsidR="00D307DD" w:rsidRPr="00ED72C6">
        <w:rPr>
          <w:szCs w:val="16"/>
        </w:rPr>
        <w:tab/>
        <w:t>RV: A, Aufg. L</w:t>
      </w:r>
      <w:r w:rsidR="00D307DD">
        <w:rPr>
          <w:szCs w:val="16"/>
        </w:rPr>
        <w:t>2</w:t>
      </w:r>
      <w:r w:rsidR="00D307DD" w:rsidRPr="00ED72C6">
        <w:rPr>
          <w:szCs w:val="16"/>
        </w:rPr>
        <w:tab/>
        <w:t>CDN-B</w:t>
      </w:r>
    </w:p>
    <w:p w14:paraId="4FFCA8EC" w14:textId="272FA13B" w:rsidR="00D307DD" w:rsidRDefault="00D307DD" w:rsidP="006C7D0A">
      <w:pPr>
        <w:pStyle w:val="08Balkenhell"/>
        <w:spacing w:line="240" w:lineRule="auto"/>
        <w:rPr>
          <w:b/>
        </w:rPr>
      </w:pPr>
      <w:r w:rsidRPr="00ED72C6">
        <w:rPr>
          <w:szCs w:val="16"/>
        </w:rPr>
        <w:tab/>
      </w:r>
      <w:r w:rsidRPr="00ED72C6">
        <w:rPr>
          <w:szCs w:val="16"/>
        </w:rPr>
        <w:tab/>
        <w:t xml:space="preserve">1. Abt.: </w:t>
      </w:r>
      <w:proofErr w:type="spellStart"/>
      <w:r w:rsidRPr="00ED72C6">
        <w:rPr>
          <w:b/>
        </w:rPr>
        <w:t>Ländl</w:t>
      </w:r>
      <w:proofErr w:type="spellEnd"/>
      <w:r w:rsidRPr="00ED72C6">
        <w:rPr>
          <w:b/>
        </w:rPr>
        <w:t xml:space="preserve">. </w:t>
      </w:r>
      <w:r w:rsidR="006C7D0A" w:rsidRPr="009D3ABF">
        <w:rPr>
          <w:b/>
        </w:rPr>
        <w:t>M</w:t>
      </w:r>
      <w:r w:rsidR="006C7D0A">
        <w:rPr>
          <w:b/>
        </w:rPr>
        <w:t>S</w:t>
      </w:r>
      <w:r w:rsidRPr="00ED72C6">
        <w:rPr>
          <w:b/>
        </w:rPr>
        <w:t xml:space="preserve"> Haflinger</w:t>
      </w:r>
      <w:r>
        <w:rPr>
          <w:b/>
        </w:rPr>
        <w:t xml:space="preserve"> Mannschaft</w:t>
      </w:r>
    </w:p>
    <w:p w14:paraId="2AE9498A" w14:textId="77777777" w:rsidR="00D307DD" w:rsidRPr="003A6BD9" w:rsidRDefault="00D307DD" w:rsidP="006C7D0A">
      <w:pPr>
        <w:spacing w:line="240" w:lineRule="auto"/>
      </w:pPr>
      <w:r>
        <w:rPr>
          <w:szCs w:val="16"/>
        </w:rPr>
        <w:tab/>
      </w:r>
      <w:r>
        <w:rPr>
          <w:szCs w:val="16"/>
        </w:rPr>
        <w:tab/>
      </w:r>
      <w:r w:rsidRPr="003A6BD9">
        <w:rPr>
          <w:rFonts w:ascii="Arial Narrow" w:hAnsi="Arial Narrow"/>
          <w:sz w:val="16"/>
        </w:rPr>
        <w:t>2. Abt.: offen</w:t>
      </w:r>
    </w:p>
    <w:p w14:paraId="52B70ADF" w14:textId="182ED542" w:rsidR="00D307DD" w:rsidRDefault="00F910C8" w:rsidP="006C7D0A">
      <w:pPr>
        <w:pStyle w:val="08Balkenhell"/>
        <w:spacing w:line="240" w:lineRule="auto"/>
      </w:pPr>
      <w:r>
        <w:t>9</w:t>
      </w:r>
      <w:r w:rsidR="00D307DD">
        <w:tab/>
      </w:r>
      <w:r w:rsidR="00D307DD">
        <w:tab/>
        <w:t>Dressurprüfung Kl. L</w:t>
      </w:r>
      <w:r w:rsidR="00085E05">
        <w:t xml:space="preserve"> Haflinger &amp; Pony</w:t>
      </w:r>
      <w:r w:rsidR="00D307DD">
        <w:tab/>
      </w:r>
      <w:r w:rsidR="00D307DD">
        <w:tab/>
        <w:t>RV: A, Aufg. L1</w:t>
      </w:r>
      <w:r w:rsidR="00D307DD">
        <w:tab/>
        <w:t>CDNHP-B</w:t>
      </w:r>
    </w:p>
    <w:p w14:paraId="6734FC70" w14:textId="340E8CCE" w:rsidR="00D307DD" w:rsidRPr="00174802" w:rsidRDefault="00D307DD" w:rsidP="006C7D0A">
      <w:pPr>
        <w:pStyle w:val="08Balkenhell"/>
        <w:tabs>
          <w:tab w:val="clear" w:pos="170"/>
          <w:tab w:val="clear" w:pos="255"/>
          <w:tab w:val="left" w:pos="284"/>
        </w:tabs>
        <w:spacing w:line="240" w:lineRule="auto"/>
      </w:pPr>
      <w:r>
        <w:tab/>
        <w:t xml:space="preserve">1. Abt.: </w:t>
      </w:r>
      <w:proofErr w:type="spellStart"/>
      <w:r w:rsidRPr="00ED72C6">
        <w:rPr>
          <w:b/>
        </w:rPr>
        <w:t>Ländl</w:t>
      </w:r>
      <w:proofErr w:type="spellEnd"/>
      <w:r w:rsidRPr="00ED72C6">
        <w:rPr>
          <w:b/>
        </w:rPr>
        <w:t xml:space="preserve">. </w:t>
      </w:r>
      <w:r w:rsidR="006C7D0A" w:rsidRPr="009D3ABF">
        <w:rPr>
          <w:b/>
        </w:rPr>
        <w:t>M</w:t>
      </w:r>
      <w:r w:rsidR="006C7D0A">
        <w:rPr>
          <w:b/>
        </w:rPr>
        <w:t>S</w:t>
      </w:r>
      <w:r w:rsidRPr="00ED72C6">
        <w:rPr>
          <w:b/>
        </w:rPr>
        <w:t xml:space="preserve"> Haflinger</w:t>
      </w:r>
      <w:r w:rsidR="00F910C8">
        <w:rPr>
          <w:b/>
        </w:rPr>
        <w:t xml:space="preserve"> </w:t>
      </w:r>
      <w:r w:rsidRPr="00174802">
        <w:t>R2/RD2</w:t>
      </w:r>
    </w:p>
    <w:p w14:paraId="080686A8" w14:textId="07EFA4B9" w:rsidR="00D307DD" w:rsidRPr="00174802" w:rsidRDefault="00D307DD" w:rsidP="006C7D0A">
      <w:pPr>
        <w:pStyle w:val="08Balkenhell"/>
        <w:tabs>
          <w:tab w:val="clear" w:pos="170"/>
          <w:tab w:val="clear" w:pos="255"/>
          <w:tab w:val="left" w:pos="284"/>
        </w:tabs>
        <w:spacing w:line="240" w:lineRule="auto"/>
      </w:pPr>
      <w:r>
        <w:tab/>
        <w:t xml:space="preserve">2. Abt.: </w:t>
      </w:r>
      <w:proofErr w:type="spellStart"/>
      <w:r>
        <w:rPr>
          <w:b/>
        </w:rPr>
        <w:t>Ländl</w:t>
      </w:r>
      <w:proofErr w:type="spellEnd"/>
      <w:r>
        <w:rPr>
          <w:b/>
        </w:rPr>
        <w:t xml:space="preserve">. </w:t>
      </w:r>
      <w:r w:rsidR="006C7D0A" w:rsidRPr="009D3ABF">
        <w:rPr>
          <w:b/>
        </w:rPr>
        <w:t>M</w:t>
      </w:r>
      <w:r w:rsidR="006C7D0A">
        <w:rPr>
          <w:b/>
        </w:rPr>
        <w:t>S</w:t>
      </w:r>
      <w:r>
        <w:rPr>
          <w:b/>
        </w:rPr>
        <w:t xml:space="preserve"> Ponys</w:t>
      </w:r>
      <w:r w:rsidR="00F910C8">
        <w:rPr>
          <w:b/>
        </w:rPr>
        <w:t xml:space="preserve"> </w:t>
      </w:r>
      <w:r w:rsidRPr="00174802">
        <w:t>R2/RD2,</w:t>
      </w:r>
      <w:r>
        <w:t xml:space="preserve"> </w:t>
      </w:r>
      <w:r w:rsidRPr="00174802">
        <w:t>R3/RD3, R4/RD4</w:t>
      </w:r>
    </w:p>
    <w:p w14:paraId="0C8AC801" w14:textId="029B1897" w:rsidR="00397F39" w:rsidRPr="00397F39" w:rsidRDefault="00F910C8" w:rsidP="006C7D0A">
      <w:pPr>
        <w:pStyle w:val="08Balkenhell"/>
        <w:spacing w:line="240" w:lineRule="auto"/>
        <w:rPr>
          <w:lang w:val="de-AT"/>
        </w:rPr>
      </w:pPr>
      <w:r>
        <w:t>10</w:t>
      </w:r>
      <w:r w:rsidR="00397F39">
        <w:tab/>
      </w:r>
      <w:r w:rsidR="00397F39">
        <w:tab/>
        <w:t xml:space="preserve">Dressurprüfung Kl. </w:t>
      </w:r>
      <w:r w:rsidR="00397F39" w:rsidRPr="00397F39">
        <w:rPr>
          <w:lang w:val="de-AT"/>
        </w:rPr>
        <w:t xml:space="preserve">LM, </w:t>
      </w:r>
      <w:r w:rsidR="00397F39" w:rsidRPr="00397F39">
        <w:rPr>
          <w:lang w:val="de-AT"/>
        </w:rPr>
        <w:tab/>
      </w:r>
      <w:r w:rsidR="00397F39" w:rsidRPr="00397F39">
        <w:rPr>
          <w:lang w:val="de-AT"/>
        </w:rPr>
        <w:tab/>
      </w:r>
      <w:r w:rsidR="00397F39" w:rsidRPr="00397F39">
        <w:rPr>
          <w:lang w:val="de-AT"/>
        </w:rPr>
        <w:tab/>
        <w:t>RV: A, Aufg</w:t>
      </w:r>
      <w:r w:rsidR="00397F39">
        <w:rPr>
          <w:lang w:val="de-AT"/>
        </w:rPr>
        <w:t>. LM1</w:t>
      </w:r>
      <w:r w:rsidR="00397F39">
        <w:rPr>
          <w:lang w:val="de-AT"/>
        </w:rPr>
        <w:tab/>
        <w:t>CDN-B</w:t>
      </w:r>
    </w:p>
    <w:p w14:paraId="0825C23D" w14:textId="7425F73F" w:rsidR="00397F39" w:rsidRDefault="00397F39" w:rsidP="006C7D0A">
      <w:pPr>
        <w:pStyle w:val="08Balkenhell"/>
        <w:spacing w:line="240" w:lineRule="auto"/>
        <w:rPr>
          <w:lang w:val="de-AT"/>
        </w:rPr>
      </w:pPr>
      <w:r>
        <w:rPr>
          <w:lang w:val="de-AT"/>
        </w:rPr>
        <w:tab/>
      </w:r>
      <w:r>
        <w:rPr>
          <w:lang w:val="de-AT"/>
        </w:rPr>
        <w:tab/>
      </w:r>
      <w:r w:rsidR="00CB06B4">
        <w:rPr>
          <w:lang w:val="de-AT"/>
        </w:rPr>
        <w:t>1. TB österr. Noriker Cup Dressur R2/RD2 und höher</w:t>
      </w:r>
    </w:p>
    <w:p w14:paraId="7D688237" w14:textId="1676F8CC" w:rsidR="00D307DD" w:rsidRDefault="00F910C8" w:rsidP="006C7D0A">
      <w:pPr>
        <w:pStyle w:val="08Balkenhell"/>
        <w:spacing w:line="240" w:lineRule="auto"/>
      </w:pPr>
      <w:r>
        <w:rPr>
          <w:lang w:val="de-AT"/>
        </w:rPr>
        <w:t>11</w:t>
      </w:r>
      <w:r w:rsidR="00D307DD" w:rsidRPr="00397F39">
        <w:rPr>
          <w:lang w:val="de-AT"/>
        </w:rPr>
        <w:tab/>
      </w:r>
      <w:r w:rsidR="00D307DD" w:rsidRPr="00397F39">
        <w:rPr>
          <w:lang w:val="de-AT"/>
        </w:rPr>
        <w:tab/>
        <w:t xml:space="preserve">Dressurprüfung Kl. </w:t>
      </w:r>
      <w:r w:rsidR="00D307DD">
        <w:t>LM</w:t>
      </w:r>
      <w:r w:rsidR="00D307DD">
        <w:tab/>
      </w:r>
      <w:r w:rsidR="00D307DD">
        <w:tab/>
      </w:r>
      <w:r w:rsidR="00D307DD">
        <w:tab/>
        <w:t>RV: A, Aufg. LM1</w:t>
      </w:r>
      <w:r w:rsidR="00D307DD">
        <w:tab/>
        <w:t>CDN-B</w:t>
      </w:r>
    </w:p>
    <w:p w14:paraId="36049507" w14:textId="7B08F787" w:rsidR="00D307DD" w:rsidRPr="00174802" w:rsidRDefault="00D307DD" w:rsidP="006C7D0A">
      <w:pPr>
        <w:pStyle w:val="08Balkenhell"/>
        <w:tabs>
          <w:tab w:val="clear" w:pos="170"/>
          <w:tab w:val="clear" w:pos="255"/>
          <w:tab w:val="left" w:pos="284"/>
        </w:tabs>
        <w:spacing w:line="240" w:lineRule="auto"/>
      </w:pPr>
      <w:r>
        <w:tab/>
        <w:t xml:space="preserve">1. Abt.: </w:t>
      </w:r>
      <w:proofErr w:type="spellStart"/>
      <w:r w:rsidRPr="00ED72C6">
        <w:rPr>
          <w:b/>
        </w:rPr>
        <w:t>Ländl</w:t>
      </w:r>
      <w:proofErr w:type="spellEnd"/>
      <w:r w:rsidRPr="00ED72C6">
        <w:rPr>
          <w:b/>
        </w:rPr>
        <w:t xml:space="preserve">. </w:t>
      </w:r>
      <w:r w:rsidR="006C7D0A" w:rsidRPr="009D3ABF">
        <w:rPr>
          <w:b/>
        </w:rPr>
        <w:t>M</w:t>
      </w:r>
      <w:r w:rsidR="006C7D0A">
        <w:rPr>
          <w:b/>
        </w:rPr>
        <w:t>S</w:t>
      </w:r>
      <w:r w:rsidRPr="00ED72C6">
        <w:rPr>
          <w:b/>
        </w:rPr>
        <w:t xml:space="preserve"> Haflinger</w:t>
      </w:r>
      <w:r w:rsidR="00F910C8">
        <w:rPr>
          <w:b/>
        </w:rPr>
        <w:t xml:space="preserve"> </w:t>
      </w:r>
      <w:r w:rsidRPr="00174802">
        <w:t>R3/RD3, RD4</w:t>
      </w:r>
    </w:p>
    <w:p w14:paraId="68D5F2A0" w14:textId="77777777" w:rsidR="00D307DD" w:rsidRDefault="00D307DD" w:rsidP="006C7D0A">
      <w:pPr>
        <w:pStyle w:val="08Balkenhell"/>
        <w:tabs>
          <w:tab w:val="clear" w:pos="170"/>
          <w:tab w:val="clear" w:pos="255"/>
          <w:tab w:val="left" w:pos="284"/>
        </w:tabs>
        <w:spacing w:line="240" w:lineRule="auto"/>
        <w:rPr>
          <w:b/>
        </w:rPr>
      </w:pPr>
      <w:r>
        <w:tab/>
        <w:t xml:space="preserve">2. Abt.: </w:t>
      </w:r>
      <w:r w:rsidRPr="006725C5">
        <w:t>offen für alle</w:t>
      </w:r>
    </w:p>
    <w:p w14:paraId="72C9D018" w14:textId="399C4DC8" w:rsidR="00D307DD" w:rsidRDefault="00F910C8" w:rsidP="006C7D0A">
      <w:pPr>
        <w:pStyle w:val="08Balkenhell"/>
        <w:spacing w:line="240" w:lineRule="auto"/>
      </w:pPr>
      <w:r>
        <w:t>12</w:t>
      </w:r>
      <w:r w:rsidR="00D307DD">
        <w:tab/>
      </w:r>
      <w:r w:rsidR="00D307DD">
        <w:tab/>
        <w:t>Dressurprüfung Kl. M</w:t>
      </w:r>
      <w:r w:rsidR="00D307DD">
        <w:tab/>
      </w:r>
      <w:r w:rsidR="00D307DD">
        <w:tab/>
      </w:r>
      <w:r w:rsidR="00D307DD">
        <w:tab/>
        <w:t>RV: A, Musikkür</w:t>
      </w:r>
      <w:r w:rsidR="00D307DD">
        <w:tab/>
        <w:t>CDN-B</w:t>
      </w:r>
    </w:p>
    <w:p w14:paraId="43411F1B" w14:textId="77777777" w:rsidR="00D307DD" w:rsidRPr="00ED72C6" w:rsidRDefault="00D307DD" w:rsidP="006C7D0A">
      <w:pPr>
        <w:pStyle w:val="08Balkenhell"/>
        <w:spacing w:line="240" w:lineRule="auto"/>
        <w:rPr>
          <w:b/>
        </w:rPr>
      </w:pPr>
      <w:r>
        <w:tab/>
      </w:r>
      <w:r>
        <w:tab/>
      </w:r>
      <w:r w:rsidRPr="00ED72C6">
        <w:rPr>
          <w:b/>
        </w:rPr>
        <w:t>Preis der Landeshauptstadt St. Pölten</w:t>
      </w:r>
    </w:p>
    <w:p w14:paraId="34532859" w14:textId="69F56717" w:rsidR="00D307DD" w:rsidRDefault="00D307DD" w:rsidP="006C7D0A">
      <w:pPr>
        <w:pStyle w:val="08Balkenhell"/>
        <w:spacing w:line="240" w:lineRule="auto"/>
      </w:pPr>
      <w:r>
        <w:t>1</w:t>
      </w:r>
      <w:r w:rsidR="00F910C8">
        <w:t>3</w:t>
      </w:r>
      <w:r>
        <w:tab/>
      </w:r>
      <w:r>
        <w:tab/>
        <w:t xml:space="preserve">Lizenzprüfungsaufgabe </w:t>
      </w:r>
      <w:r>
        <w:tab/>
      </w:r>
      <w:r>
        <w:tab/>
      </w:r>
      <w:r>
        <w:tab/>
        <w:t>RV: A, Aufg. LP1</w:t>
      </w:r>
      <w:r>
        <w:tab/>
        <w:t>CDN-B</w:t>
      </w:r>
    </w:p>
    <w:p w14:paraId="753FBA7E" w14:textId="77777777" w:rsidR="00D307DD" w:rsidRDefault="00D307DD" w:rsidP="006C7D0A">
      <w:pPr>
        <w:pStyle w:val="08Balkenhell"/>
        <w:spacing w:line="240" w:lineRule="auto"/>
      </w:pPr>
      <w:r>
        <w:tab/>
      </w:r>
      <w:r>
        <w:tab/>
        <w:t>1. Abt.: R2/RD2, 2. Abt.: R3/RD3, RD4</w:t>
      </w:r>
    </w:p>
    <w:p w14:paraId="28E25DA6" w14:textId="59422D66" w:rsidR="00D307DD" w:rsidRPr="003705D8" w:rsidRDefault="00D307DD" w:rsidP="006C7D0A">
      <w:pPr>
        <w:pStyle w:val="10Tag"/>
        <w:spacing w:line="240" w:lineRule="auto"/>
      </w:pPr>
      <w:r w:rsidRPr="003705D8">
        <w:tab/>
        <w:t xml:space="preserve">Sonntag, </w:t>
      </w:r>
      <w:r w:rsidR="003C6AC5">
        <w:t>15</w:t>
      </w:r>
      <w:r>
        <w:t xml:space="preserve">. </w:t>
      </w:r>
      <w:r w:rsidR="003C6AC5">
        <w:t>Juni</w:t>
      </w:r>
      <w:r>
        <w:t xml:space="preserve"> 202</w:t>
      </w:r>
      <w:r w:rsidR="003C6AC5">
        <w:t>5</w:t>
      </w:r>
      <w:r w:rsidRPr="003705D8">
        <w:tab/>
      </w:r>
      <w:r>
        <w:tab/>
      </w:r>
      <w:r w:rsidRPr="003705D8">
        <w:t>7.30</w:t>
      </w:r>
    </w:p>
    <w:p w14:paraId="0F2F761C" w14:textId="00ADCBF0" w:rsidR="00D307DD" w:rsidRPr="00D307DD" w:rsidRDefault="00F910C8" w:rsidP="006C7D0A">
      <w:pPr>
        <w:pStyle w:val="08Balkenhell"/>
        <w:spacing w:line="240" w:lineRule="auto"/>
        <w:rPr>
          <w:szCs w:val="16"/>
          <w:lang w:val="de-AT"/>
        </w:rPr>
      </w:pPr>
      <w:r>
        <w:rPr>
          <w:szCs w:val="16"/>
          <w:lang w:val="de-AT"/>
        </w:rPr>
        <w:t>14</w:t>
      </w:r>
      <w:r w:rsidR="00D307DD" w:rsidRPr="00D307DD">
        <w:rPr>
          <w:szCs w:val="16"/>
          <w:lang w:val="de-AT"/>
        </w:rPr>
        <w:tab/>
      </w:r>
      <w:r w:rsidR="00D307DD" w:rsidRPr="00D307DD">
        <w:rPr>
          <w:szCs w:val="16"/>
          <w:lang w:val="de-AT"/>
        </w:rPr>
        <w:tab/>
        <w:t>Dressurprüfung Kl. A</w:t>
      </w:r>
      <w:r w:rsidR="00D307DD" w:rsidRPr="00D307DD">
        <w:rPr>
          <w:szCs w:val="16"/>
          <w:lang w:val="de-AT"/>
        </w:rPr>
        <w:tab/>
      </w:r>
      <w:r w:rsidR="00D307DD" w:rsidRPr="00D307DD">
        <w:rPr>
          <w:szCs w:val="16"/>
          <w:lang w:val="de-AT"/>
        </w:rPr>
        <w:tab/>
        <w:t>Z</w:t>
      </w:r>
      <w:r w:rsidR="00D307DD" w:rsidRPr="00D307DD">
        <w:rPr>
          <w:szCs w:val="16"/>
          <w:lang w:val="de-AT"/>
        </w:rPr>
        <w:tab/>
        <w:t>RV: A, Aufg. A3</w:t>
      </w:r>
      <w:r w:rsidR="00D307DD" w:rsidRPr="00D307DD">
        <w:rPr>
          <w:szCs w:val="16"/>
          <w:lang w:val="de-AT"/>
        </w:rPr>
        <w:tab/>
        <w:t>CDN-B</w:t>
      </w:r>
    </w:p>
    <w:p w14:paraId="2AD2CA9E" w14:textId="676C33E7" w:rsidR="00D307DD" w:rsidRDefault="00D307DD" w:rsidP="006C7D0A">
      <w:pPr>
        <w:pStyle w:val="08Balkenhell"/>
        <w:spacing w:line="240" w:lineRule="auto"/>
      </w:pPr>
      <w:r w:rsidRPr="00D307DD">
        <w:rPr>
          <w:szCs w:val="16"/>
          <w:lang w:val="de-AT"/>
        </w:rPr>
        <w:tab/>
      </w:r>
      <w:r w:rsidRPr="00D307DD">
        <w:rPr>
          <w:szCs w:val="16"/>
          <w:lang w:val="de-AT"/>
        </w:rPr>
        <w:tab/>
      </w:r>
      <w:r w:rsidRPr="00ED72C6">
        <w:rPr>
          <w:szCs w:val="16"/>
        </w:rPr>
        <w:t xml:space="preserve">1. Abt.: </w:t>
      </w:r>
      <w:proofErr w:type="spellStart"/>
      <w:r w:rsidRPr="00ED72C6">
        <w:rPr>
          <w:b/>
        </w:rPr>
        <w:t>Ländl</w:t>
      </w:r>
      <w:proofErr w:type="spellEnd"/>
      <w:r w:rsidRPr="00ED72C6">
        <w:rPr>
          <w:b/>
        </w:rPr>
        <w:t xml:space="preserve">. </w:t>
      </w:r>
      <w:r w:rsidR="006C7D0A" w:rsidRPr="009D3ABF">
        <w:rPr>
          <w:b/>
        </w:rPr>
        <w:t>M</w:t>
      </w:r>
      <w:r w:rsidR="006C7D0A">
        <w:rPr>
          <w:b/>
        </w:rPr>
        <w:t>S</w:t>
      </w:r>
      <w:r w:rsidRPr="00ED72C6">
        <w:rPr>
          <w:b/>
        </w:rPr>
        <w:t xml:space="preserve"> Haflinger</w:t>
      </w:r>
      <w:r>
        <w:rPr>
          <w:b/>
        </w:rPr>
        <w:t xml:space="preserve"> Mannschaft</w:t>
      </w:r>
      <w:r>
        <w:rPr>
          <w:b/>
        </w:rPr>
        <w:br/>
      </w:r>
      <w:r>
        <w:rPr>
          <w:szCs w:val="16"/>
        </w:rPr>
        <w:tab/>
      </w:r>
      <w:r>
        <w:rPr>
          <w:szCs w:val="16"/>
        </w:rPr>
        <w:tab/>
      </w:r>
      <w:r>
        <w:t>2. Abt.: offen</w:t>
      </w:r>
    </w:p>
    <w:p w14:paraId="45C32729" w14:textId="4B3F25AB" w:rsidR="00CB06B4" w:rsidRPr="00CB06B4" w:rsidRDefault="00F910C8" w:rsidP="006C7D0A">
      <w:pPr>
        <w:pStyle w:val="08Balkenhell"/>
        <w:spacing w:line="240" w:lineRule="auto"/>
        <w:rPr>
          <w:szCs w:val="16"/>
          <w:lang w:val="en-US"/>
        </w:rPr>
      </w:pPr>
      <w:r>
        <w:rPr>
          <w:szCs w:val="16"/>
        </w:rPr>
        <w:t>15</w:t>
      </w:r>
      <w:r w:rsidR="00CB06B4">
        <w:rPr>
          <w:szCs w:val="16"/>
        </w:rPr>
        <w:tab/>
      </w:r>
      <w:r w:rsidR="00CB06B4">
        <w:rPr>
          <w:szCs w:val="16"/>
        </w:rPr>
        <w:tab/>
        <w:t xml:space="preserve">Noriker Dressur Prüfung Kl. </w:t>
      </w:r>
      <w:r w:rsidR="00CB06B4" w:rsidRPr="00CB06B4">
        <w:rPr>
          <w:szCs w:val="16"/>
          <w:lang w:val="en-US"/>
        </w:rPr>
        <w:t xml:space="preserve">A </w:t>
      </w:r>
      <w:r w:rsidR="00CB06B4" w:rsidRPr="00CB06B4">
        <w:rPr>
          <w:szCs w:val="16"/>
          <w:lang w:val="en-US"/>
        </w:rPr>
        <w:tab/>
      </w:r>
      <w:r w:rsidR="00CB06B4" w:rsidRPr="00CB06B4">
        <w:rPr>
          <w:szCs w:val="16"/>
          <w:lang w:val="en-US"/>
        </w:rPr>
        <w:tab/>
      </w:r>
      <w:r w:rsidR="00CB06B4" w:rsidRPr="00CB06B4">
        <w:rPr>
          <w:szCs w:val="16"/>
          <w:lang w:val="en-US"/>
        </w:rPr>
        <w:tab/>
        <w:t>RV: A, Aufg. N</w:t>
      </w:r>
      <w:r w:rsidR="006B0876">
        <w:rPr>
          <w:szCs w:val="16"/>
          <w:lang w:val="en-US"/>
        </w:rPr>
        <w:t>5</w:t>
      </w:r>
      <w:r w:rsidR="00CB06B4" w:rsidRPr="00CB06B4">
        <w:rPr>
          <w:szCs w:val="16"/>
          <w:lang w:val="en-US"/>
        </w:rPr>
        <w:tab/>
        <w:t>CD</w:t>
      </w:r>
      <w:r w:rsidR="00CB06B4">
        <w:rPr>
          <w:szCs w:val="16"/>
          <w:lang w:val="en-US"/>
        </w:rPr>
        <w:t>NN-B</w:t>
      </w:r>
    </w:p>
    <w:p w14:paraId="0D7150EC" w14:textId="53B81980" w:rsidR="00CB06B4" w:rsidRDefault="00CB06B4" w:rsidP="006C7D0A">
      <w:pPr>
        <w:pStyle w:val="08Balkenhell"/>
        <w:spacing w:line="240" w:lineRule="auto"/>
        <w:rPr>
          <w:szCs w:val="16"/>
        </w:rPr>
      </w:pPr>
      <w:r w:rsidRPr="006C70DE">
        <w:rPr>
          <w:szCs w:val="16"/>
          <w:lang w:val="en-US"/>
        </w:rPr>
        <w:tab/>
      </w:r>
      <w:r w:rsidRPr="006C70DE">
        <w:rPr>
          <w:szCs w:val="16"/>
          <w:lang w:val="en-US"/>
        </w:rPr>
        <w:tab/>
        <w:t>1. Abt. 1</w:t>
      </w:r>
      <w:r w:rsidR="006C7D0A">
        <w:rPr>
          <w:szCs w:val="16"/>
          <w:lang w:val="en-US"/>
        </w:rPr>
        <w:t xml:space="preserve">. </w:t>
      </w:r>
      <w:r>
        <w:rPr>
          <w:szCs w:val="16"/>
        </w:rPr>
        <w:t>TB österr. Noriker Cup Dressur lizenzfrei</w:t>
      </w:r>
    </w:p>
    <w:p w14:paraId="3EBF5BE2" w14:textId="41961A01" w:rsidR="00CB06B4" w:rsidRDefault="00CB06B4" w:rsidP="006C7D0A">
      <w:pPr>
        <w:pStyle w:val="08Balkenhell"/>
        <w:spacing w:line="240" w:lineRule="auto"/>
        <w:rPr>
          <w:szCs w:val="16"/>
        </w:rPr>
      </w:pPr>
      <w:r>
        <w:rPr>
          <w:szCs w:val="16"/>
        </w:rPr>
        <w:tab/>
      </w:r>
      <w:r>
        <w:rPr>
          <w:szCs w:val="16"/>
        </w:rPr>
        <w:tab/>
      </w:r>
      <w:r w:rsidRPr="00012D02">
        <w:rPr>
          <w:szCs w:val="16"/>
          <w:highlight w:val="yellow"/>
        </w:rPr>
        <w:t>2. Abt</w:t>
      </w:r>
      <w:r w:rsidR="00012D02" w:rsidRPr="00012D02">
        <w:rPr>
          <w:szCs w:val="16"/>
          <w:highlight w:val="yellow"/>
        </w:rPr>
        <w:t>. offen</w:t>
      </w:r>
    </w:p>
    <w:p w14:paraId="73B3DCF2" w14:textId="6E42CF5F" w:rsidR="00D307DD" w:rsidRDefault="00F910C8" w:rsidP="006C7D0A">
      <w:pPr>
        <w:pStyle w:val="08Balkenhell"/>
        <w:spacing w:line="240" w:lineRule="auto"/>
      </w:pPr>
      <w:r>
        <w:rPr>
          <w:szCs w:val="16"/>
        </w:rPr>
        <w:t>16</w:t>
      </w:r>
      <w:r w:rsidR="00D307DD">
        <w:rPr>
          <w:szCs w:val="16"/>
        </w:rPr>
        <w:tab/>
      </w:r>
      <w:r w:rsidR="00D307DD" w:rsidRPr="00ED72C6">
        <w:rPr>
          <w:szCs w:val="16"/>
        </w:rPr>
        <w:tab/>
      </w:r>
      <w:r w:rsidR="00D307DD">
        <w:t>Dressurreiterbewerb lizenzfrei</w:t>
      </w:r>
      <w:r w:rsidR="00D307DD">
        <w:tab/>
      </w:r>
      <w:r w:rsidR="00D307DD">
        <w:tab/>
      </w:r>
      <w:r w:rsidR="00D307DD">
        <w:tab/>
        <w:t xml:space="preserve">RV: A, </w:t>
      </w:r>
      <w:r w:rsidR="007B18EA">
        <w:t>Aufgs.</w:t>
      </w:r>
      <w:r w:rsidR="00D307DD">
        <w:t xml:space="preserve">§103/4, LF2 </w:t>
      </w:r>
      <w:r w:rsidR="00D307DD">
        <w:tab/>
        <w:t>CDN-B</w:t>
      </w:r>
    </w:p>
    <w:p w14:paraId="5630300A" w14:textId="06EA01E1" w:rsidR="00D307DD" w:rsidRDefault="00D307DD" w:rsidP="006C7D0A">
      <w:pPr>
        <w:pStyle w:val="08Balkenhell"/>
        <w:spacing w:line="240" w:lineRule="auto"/>
      </w:pPr>
      <w:r>
        <w:tab/>
      </w:r>
      <w:r>
        <w:tab/>
        <w:t xml:space="preserve">1. Abt.: </w:t>
      </w:r>
      <w:proofErr w:type="spellStart"/>
      <w:r w:rsidRPr="006725C5">
        <w:rPr>
          <w:b/>
        </w:rPr>
        <w:t>Ländl</w:t>
      </w:r>
      <w:proofErr w:type="spellEnd"/>
      <w:r w:rsidRPr="006725C5">
        <w:rPr>
          <w:b/>
        </w:rPr>
        <w:t xml:space="preserve">. </w:t>
      </w:r>
      <w:r w:rsidR="006C7D0A" w:rsidRPr="009D3ABF">
        <w:rPr>
          <w:b/>
        </w:rPr>
        <w:t>M</w:t>
      </w:r>
      <w:r w:rsidR="006C7D0A">
        <w:rPr>
          <w:b/>
        </w:rPr>
        <w:t>S</w:t>
      </w:r>
      <w:r w:rsidRPr="006725C5">
        <w:rPr>
          <w:b/>
        </w:rPr>
        <w:t xml:space="preserve"> Haflinger</w:t>
      </w:r>
    </w:p>
    <w:p w14:paraId="11AFE0DA" w14:textId="77777777" w:rsidR="00D307DD" w:rsidRPr="00C05128" w:rsidRDefault="00D307DD" w:rsidP="006C7D0A">
      <w:pPr>
        <w:pStyle w:val="08Balkenhell"/>
        <w:spacing w:line="240" w:lineRule="auto"/>
      </w:pPr>
      <w:r>
        <w:tab/>
      </w:r>
      <w:r>
        <w:tab/>
        <w:t>2. Abt.: offen für alle</w:t>
      </w:r>
    </w:p>
    <w:p w14:paraId="2351D048" w14:textId="3C9BB335" w:rsidR="00D307DD" w:rsidRDefault="00F910C8" w:rsidP="006C7D0A">
      <w:pPr>
        <w:pStyle w:val="08Balkenhell"/>
        <w:spacing w:line="240" w:lineRule="auto"/>
      </w:pPr>
      <w:r>
        <w:t>17</w:t>
      </w:r>
      <w:r w:rsidR="00D307DD">
        <w:tab/>
      </w:r>
      <w:r w:rsidR="00D307DD">
        <w:tab/>
        <w:t>Dressurreiterbewerb lizenzfrei</w:t>
      </w:r>
      <w:r w:rsidR="00085E05">
        <w:t xml:space="preserve"> Pony</w:t>
      </w:r>
      <w:r w:rsidR="00D307DD">
        <w:tab/>
      </w:r>
      <w:r w:rsidR="00D307DD">
        <w:tab/>
        <w:t xml:space="preserve">RV: A, </w:t>
      </w:r>
      <w:r w:rsidR="007B18EA">
        <w:t xml:space="preserve">Aufg. </w:t>
      </w:r>
      <w:r w:rsidR="00D307DD">
        <w:t xml:space="preserve">§103/4, LF2 </w:t>
      </w:r>
      <w:r w:rsidR="00D307DD">
        <w:tab/>
        <w:t>CDNP-B</w:t>
      </w:r>
    </w:p>
    <w:p w14:paraId="14B01FC5" w14:textId="50AD1C3C" w:rsidR="00D307DD" w:rsidRDefault="00D307DD" w:rsidP="006C7D0A">
      <w:pPr>
        <w:pStyle w:val="08Balkenhell"/>
        <w:spacing w:line="240" w:lineRule="auto"/>
      </w:pPr>
      <w:r>
        <w:tab/>
      </w:r>
      <w:r>
        <w:tab/>
        <w:t xml:space="preserve">1.Abt.: </w:t>
      </w:r>
      <w:proofErr w:type="spellStart"/>
      <w:r w:rsidRPr="006725C5">
        <w:rPr>
          <w:b/>
        </w:rPr>
        <w:t>Ländl</w:t>
      </w:r>
      <w:proofErr w:type="spellEnd"/>
      <w:r w:rsidRPr="006725C5">
        <w:rPr>
          <w:b/>
        </w:rPr>
        <w:t xml:space="preserve">. </w:t>
      </w:r>
      <w:r w:rsidR="006C7D0A" w:rsidRPr="009D3ABF">
        <w:rPr>
          <w:b/>
        </w:rPr>
        <w:t>M</w:t>
      </w:r>
      <w:r w:rsidR="006C7D0A">
        <w:rPr>
          <w:b/>
        </w:rPr>
        <w:t>S</w:t>
      </w:r>
      <w:r w:rsidRPr="006725C5">
        <w:rPr>
          <w:b/>
        </w:rPr>
        <w:t xml:space="preserve"> Ponys</w:t>
      </w:r>
    </w:p>
    <w:p w14:paraId="43BF723A" w14:textId="3AD187A9" w:rsidR="00D307DD" w:rsidRDefault="00D307DD" w:rsidP="006C7D0A">
      <w:pPr>
        <w:pStyle w:val="08Balkenhell"/>
        <w:spacing w:line="240" w:lineRule="auto"/>
      </w:pPr>
      <w:r>
        <w:tab/>
      </w:r>
      <w:r>
        <w:tab/>
        <w:t xml:space="preserve">2.Abt.: </w:t>
      </w:r>
      <w:proofErr w:type="spellStart"/>
      <w:r w:rsidRPr="006725C5">
        <w:rPr>
          <w:b/>
        </w:rPr>
        <w:t>Ländl</w:t>
      </w:r>
      <w:proofErr w:type="spellEnd"/>
      <w:r w:rsidRPr="006725C5">
        <w:rPr>
          <w:b/>
        </w:rPr>
        <w:t xml:space="preserve">. </w:t>
      </w:r>
      <w:r w:rsidR="006C7D0A" w:rsidRPr="009D3ABF">
        <w:rPr>
          <w:b/>
        </w:rPr>
        <w:t>M</w:t>
      </w:r>
      <w:r w:rsidR="006C7D0A">
        <w:rPr>
          <w:b/>
        </w:rPr>
        <w:t>S</w:t>
      </w:r>
      <w:r w:rsidRPr="006725C5">
        <w:rPr>
          <w:b/>
        </w:rPr>
        <w:t xml:space="preserve"> B-Ponys</w:t>
      </w:r>
    </w:p>
    <w:p w14:paraId="228DF49D" w14:textId="514AE11C" w:rsidR="00D307DD" w:rsidRPr="006C70DE" w:rsidRDefault="00F910C8" w:rsidP="006C7D0A">
      <w:pPr>
        <w:pStyle w:val="08Balkenhell"/>
        <w:spacing w:line="240" w:lineRule="auto"/>
        <w:rPr>
          <w:lang w:val="en-US"/>
        </w:rPr>
      </w:pPr>
      <w:r w:rsidRPr="006C70DE">
        <w:rPr>
          <w:lang w:val="en-US"/>
        </w:rPr>
        <w:t>18</w:t>
      </w:r>
      <w:r w:rsidR="00D307DD" w:rsidRPr="006C70DE">
        <w:rPr>
          <w:lang w:val="en-US"/>
        </w:rPr>
        <w:tab/>
      </w:r>
      <w:r w:rsidR="00D307DD" w:rsidRPr="006C70DE">
        <w:rPr>
          <w:lang w:val="en-US"/>
        </w:rPr>
        <w:tab/>
        <w:t>Dressurprüfung Kl. A</w:t>
      </w:r>
      <w:r w:rsidR="00417FC1">
        <w:rPr>
          <w:lang w:val="en-US"/>
        </w:rPr>
        <w:t xml:space="preserve"> Haflinger &amp; Pony</w:t>
      </w:r>
      <w:r w:rsidR="00D307DD" w:rsidRPr="006C70DE">
        <w:rPr>
          <w:lang w:val="en-US"/>
        </w:rPr>
        <w:tab/>
      </w:r>
      <w:r w:rsidR="00D307DD" w:rsidRPr="006C70DE">
        <w:rPr>
          <w:lang w:val="en-US"/>
        </w:rPr>
        <w:tab/>
        <w:t>RV: A, Aufg. A5</w:t>
      </w:r>
      <w:r w:rsidR="00D307DD" w:rsidRPr="006C70DE">
        <w:rPr>
          <w:lang w:val="en-US"/>
        </w:rPr>
        <w:tab/>
        <w:t>CDNHP-B</w:t>
      </w:r>
    </w:p>
    <w:p w14:paraId="52D73540" w14:textId="3BCD1C17" w:rsidR="00D307DD" w:rsidRPr="00174802" w:rsidRDefault="00D307DD" w:rsidP="006C7D0A">
      <w:pPr>
        <w:pStyle w:val="08Balkenhell"/>
        <w:tabs>
          <w:tab w:val="clear" w:pos="170"/>
          <w:tab w:val="clear" w:pos="255"/>
          <w:tab w:val="left" w:pos="284"/>
        </w:tabs>
        <w:spacing w:line="240" w:lineRule="auto"/>
      </w:pPr>
      <w:r>
        <w:tab/>
        <w:t xml:space="preserve">1. Abt.: </w:t>
      </w:r>
      <w:proofErr w:type="spellStart"/>
      <w:r w:rsidRPr="00ED72C6">
        <w:rPr>
          <w:b/>
        </w:rPr>
        <w:t>Ländl</w:t>
      </w:r>
      <w:proofErr w:type="spellEnd"/>
      <w:r w:rsidRPr="00ED72C6">
        <w:rPr>
          <w:b/>
        </w:rPr>
        <w:t xml:space="preserve">. </w:t>
      </w:r>
      <w:r w:rsidR="006C7D0A" w:rsidRPr="009D3ABF">
        <w:rPr>
          <w:b/>
        </w:rPr>
        <w:t>M</w:t>
      </w:r>
      <w:r w:rsidR="006C7D0A">
        <w:rPr>
          <w:b/>
        </w:rPr>
        <w:t>S</w:t>
      </w:r>
      <w:r w:rsidRPr="00ED72C6">
        <w:rPr>
          <w:b/>
        </w:rPr>
        <w:t xml:space="preserve"> Haflinger</w:t>
      </w:r>
      <w:r w:rsidR="003C725E">
        <w:rPr>
          <w:b/>
        </w:rPr>
        <w:t xml:space="preserve"> </w:t>
      </w:r>
      <w:r w:rsidRPr="00174802">
        <w:t>R1/RD1</w:t>
      </w:r>
    </w:p>
    <w:p w14:paraId="42DFA272" w14:textId="1E52C69E" w:rsidR="00D307DD" w:rsidRPr="00174802" w:rsidRDefault="00D307DD" w:rsidP="006C7D0A">
      <w:pPr>
        <w:pStyle w:val="08Balkenhell"/>
        <w:tabs>
          <w:tab w:val="clear" w:pos="170"/>
          <w:tab w:val="clear" w:pos="255"/>
          <w:tab w:val="left" w:pos="284"/>
        </w:tabs>
        <w:spacing w:line="240" w:lineRule="auto"/>
      </w:pPr>
      <w:r>
        <w:tab/>
        <w:t xml:space="preserve">2. Abt.: </w:t>
      </w:r>
      <w:proofErr w:type="spellStart"/>
      <w:r>
        <w:rPr>
          <w:b/>
        </w:rPr>
        <w:t>Ländl</w:t>
      </w:r>
      <w:proofErr w:type="spellEnd"/>
      <w:r>
        <w:rPr>
          <w:b/>
        </w:rPr>
        <w:t xml:space="preserve">. </w:t>
      </w:r>
      <w:r w:rsidR="006C7D0A" w:rsidRPr="009D3ABF">
        <w:rPr>
          <w:b/>
        </w:rPr>
        <w:t>M</w:t>
      </w:r>
      <w:r w:rsidR="006C7D0A">
        <w:rPr>
          <w:b/>
        </w:rPr>
        <w:t>S</w:t>
      </w:r>
      <w:r>
        <w:rPr>
          <w:b/>
        </w:rPr>
        <w:t xml:space="preserve"> Ponys</w:t>
      </w:r>
      <w:r w:rsidR="003C725E">
        <w:rPr>
          <w:b/>
        </w:rPr>
        <w:t xml:space="preserve"> </w:t>
      </w:r>
      <w:r w:rsidRPr="00174802">
        <w:t>R1/RD1</w:t>
      </w:r>
    </w:p>
    <w:p w14:paraId="11FCE6FE" w14:textId="5BF6F422" w:rsidR="00CB06B4" w:rsidRPr="00CB06B4" w:rsidRDefault="00F910C8" w:rsidP="006C7D0A">
      <w:pPr>
        <w:pStyle w:val="08Balkenhell"/>
        <w:spacing w:line="240" w:lineRule="auto"/>
        <w:rPr>
          <w:szCs w:val="16"/>
          <w:lang w:val="de-AT"/>
        </w:rPr>
      </w:pPr>
      <w:r>
        <w:rPr>
          <w:szCs w:val="16"/>
        </w:rPr>
        <w:t>19</w:t>
      </w:r>
      <w:r w:rsidR="00CB06B4">
        <w:rPr>
          <w:szCs w:val="16"/>
        </w:rPr>
        <w:tab/>
      </w:r>
      <w:r w:rsidR="00CB06B4">
        <w:rPr>
          <w:szCs w:val="16"/>
        </w:rPr>
        <w:tab/>
        <w:t>Noriker Dressur</w:t>
      </w:r>
      <w:r w:rsidR="00085E05">
        <w:rPr>
          <w:szCs w:val="16"/>
        </w:rPr>
        <w:t>p</w:t>
      </w:r>
      <w:r w:rsidR="00CB06B4">
        <w:rPr>
          <w:szCs w:val="16"/>
        </w:rPr>
        <w:t xml:space="preserve">rüfung Kl. </w:t>
      </w:r>
      <w:r w:rsidR="00CB06B4" w:rsidRPr="00CB06B4">
        <w:rPr>
          <w:szCs w:val="16"/>
          <w:lang w:val="de-AT"/>
        </w:rPr>
        <w:t xml:space="preserve">L </w:t>
      </w:r>
      <w:r w:rsidR="00CB06B4" w:rsidRPr="00CB06B4">
        <w:rPr>
          <w:szCs w:val="16"/>
          <w:lang w:val="de-AT"/>
        </w:rPr>
        <w:tab/>
      </w:r>
      <w:r w:rsidR="00CB06B4" w:rsidRPr="00CB06B4">
        <w:rPr>
          <w:szCs w:val="16"/>
          <w:lang w:val="de-AT"/>
        </w:rPr>
        <w:tab/>
      </w:r>
      <w:r w:rsidR="00CB06B4" w:rsidRPr="00CB06B4">
        <w:rPr>
          <w:szCs w:val="16"/>
          <w:lang w:val="de-AT"/>
        </w:rPr>
        <w:tab/>
        <w:t>RV: A, Aufg</w:t>
      </w:r>
      <w:r w:rsidR="00CB06B4">
        <w:rPr>
          <w:szCs w:val="16"/>
          <w:lang w:val="de-AT"/>
        </w:rPr>
        <w:t>. N</w:t>
      </w:r>
      <w:r w:rsidR="003C6AC5">
        <w:rPr>
          <w:szCs w:val="16"/>
          <w:lang w:val="de-AT"/>
        </w:rPr>
        <w:t>8</w:t>
      </w:r>
      <w:r w:rsidR="00CB06B4">
        <w:rPr>
          <w:szCs w:val="16"/>
          <w:lang w:val="de-AT"/>
        </w:rPr>
        <w:tab/>
        <w:t>CDNN-B</w:t>
      </w:r>
    </w:p>
    <w:p w14:paraId="47BF299B" w14:textId="47712986" w:rsidR="00CB06B4" w:rsidRDefault="00CB06B4" w:rsidP="006C7D0A">
      <w:pPr>
        <w:pStyle w:val="08Balkenhell"/>
        <w:spacing w:line="240" w:lineRule="auto"/>
        <w:rPr>
          <w:szCs w:val="16"/>
          <w:lang w:val="de-AT"/>
        </w:rPr>
      </w:pPr>
      <w:r>
        <w:rPr>
          <w:szCs w:val="16"/>
          <w:lang w:val="de-AT"/>
        </w:rPr>
        <w:tab/>
      </w:r>
      <w:r>
        <w:rPr>
          <w:szCs w:val="16"/>
          <w:lang w:val="de-AT"/>
        </w:rPr>
        <w:tab/>
        <w:t>1. Abt.: 1. TB österr. Noriker Cup Dressur Lizenzreiter</w:t>
      </w:r>
    </w:p>
    <w:p w14:paraId="01486D18" w14:textId="36707640" w:rsidR="003C725E" w:rsidRDefault="003C725E" w:rsidP="006C7D0A">
      <w:pPr>
        <w:pStyle w:val="08Balkenhell"/>
        <w:spacing w:line="240" w:lineRule="auto"/>
        <w:rPr>
          <w:szCs w:val="16"/>
          <w:lang w:val="de-AT"/>
        </w:rPr>
      </w:pPr>
      <w:r>
        <w:rPr>
          <w:szCs w:val="16"/>
          <w:lang w:val="de-AT"/>
        </w:rPr>
        <w:tab/>
      </w:r>
      <w:r>
        <w:rPr>
          <w:szCs w:val="16"/>
          <w:lang w:val="de-AT"/>
        </w:rPr>
        <w:tab/>
      </w:r>
      <w:r w:rsidRPr="00012D02">
        <w:rPr>
          <w:szCs w:val="16"/>
          <w:highlight w:val="yellow"/>
          <w:lang w:val="de-AT"/>
        </w:rPr>
        <w:t>2. Abt.: offen</w:t>
      </w:r>
      <w:r>
        <w:rPr>
          <w:szCs w:val="16"/>
          <w:lang w:val="de-AT"/>
        </w:rPr>
        <w:t xml:space="preserve"> </w:t>
      </w:r>
    </w:p>
    <w:p w14:paraId="1867C117" w14:textId="2222AF9D" w:rsidR="00D307DD" w:rsidRPr="00ED72C6" w:rsidRDefault="00F910C8" w:rsidP="006C7D0A">
      <w:pPr>
        <w:pStyle w:val="08Balkenhell"/>
        <w:spacing w:line="240" w:lineRule="auto"/>
        <w:rPr>
          <w:szCs w:val="16"/>
        </w:rPr>
      </w:pPr>
      <w:r>
        <w:rPr>
          <w:szCs w:val="16"/>
          <w:lang w:val="de-AT"/>
        </w:rPr>
        <w:t>20</w:t>
      </w:r>
      <w:r w:rsidR="00D307DD" w:rsidRPr="00CB06B4">
        <w:rPr>
          <w:szCs w:val="16"/>
          <w:lang w:val="de-AT"/>
        </w:rPr>
        <w:tab/>
      </w:r>
      <w:r w:rsidR="00D307DD" w:rsidRPr="00CB06B4">
        <w:rPr>
          <w:szCs w:val="16"/>
          <w:lang w:val="de-AT"/>
        </w:rPr>
        <w:tab/>
        <w:t xml:space="preserve">Dressurprüfung Kl. </w:t>
      </w:r>
      <w:r w:rsidR="00D307DD" w:rsidRPr="00ED72C6">
        <w:rPr>
          <w:szCs w:val="16"/>
        </w:rPr>
        <w:t>L</w:t>
      </w:r>
      <w:r w:rsidR="00D307DD" w:rsidRPr="00ED72C6">
        <w:rPr>
          <w:szCs w:val="16"/>
        </w:rPr>
        <w:tab/>
      </w:r>
      <w:r w:rsidR="00D307DD" w:rsidRPr="00ED72C6">
        <w:rPr>
          <w:szCs w:val="16"/>
        </w:rPr>
        <w:tab/>
      </w:r>
      <w:r w:rsidR="00D307DD" w:rsidRPr="00ED72C6">
        <w:rPr>
          <w:szCs w:val="16"/>
        </w:rPr>
        <w:tab/>
        <w:t>RV: A, Aufg. L</w:t>
      </w:r>
      <w:r w:rsidR="00D307DD">
        <w:rPr>
          <w:szCs w:val="16"/>
        </w:rPr>
        <w:t>3</w:t>
      </w:r>
      <w:r w:rsidR="00D307DD" w:rsidRPr="00ED72C6">
        <w:rPr>
          <w:szCs w:val="16"/>
        </w:rPr>
        <w:tab/>
        <w:t>CDN-B</w:t>
      </w:r>
    </w:p>
    <w:p w14:paraId="5F674261" w14:textId="06011452" w:rsidR="00D307DD" w:rsidRDefault="00D307DD" w:rsidP="006C7D0A">
      <w:pPr>
        <w:pStyle w:val="08Balkenhell"/>
        <w:spacing w:line="240" w:lineRule="auto"/>
      </w:pPr>
      <w:r w:rsidRPr="00D307DD">
        <w:rPr>
          <w:szCs w:val="16"/>
          <w:lang w:val="de-AT"/>
        </w:rPr>
        <w:tab/>
      </w:r>
      <w:r w:rsidRPr="00D307DD">
        <w:rPr>
          <w:szCs w:val="16"/>
          <w:lang w:val="de-AT"/>
        </w:rPr>
        <w:tab/>
      </w:r>
      <w:r w:rsidRPr="00ED72C6">
        <w:rPr>
          <w:szCs w:val="16"/>
        </w:rPr>
        <w:t xml:space="preserve">1. Abt.: </w:t>
      </w:r>
      <w:proofErr w:type="spellStart"/>
      <w:r w:rsidRPr="00ED72C6">
        <w:rPr>
          <w:b/>
        </w:rPr>
        <w:t>Ländl</w:t>
      </w:r>
      <w:proofErr w:type="spellEnd"/>
      <w:r w:rsidRPr="00ED72C6">
        <w:rPr>
          <w:b/>
        </w:rPr>
        <w:t xml:space="preserve">. </w:t>
      </w:r>
      <w:r w:rsidR="006C7D0A" w:rsidRPr="009D3ABF">
        <w:rPr>
          <w:b/>
        </w:rPr>
        <w:t>M</w:t>
      </w:r>
      <w:r w:rsidR="006C7D0A">
        <w:rPr>
          <w:b/>
        </w:rPr>
        <w:t>S</w:t>
      </w:r>
      <w:r w:rsidRPr="00ED72C6">
        <w:rPr>
          <w:b/>
        </w:rPr>
        <w:t xml:space="preserve"> Haflinger</w:t>
      </w:r>
      <w:r>
        <w:rPr>
          <w:b/>
        </w:rPr>
        <w:t xml:space="preserve"> Mannschaft</w:t>
      </w:r>
      <w:r>
        <w:rPr>
          <w:b/>
        </w:rPr>
        <w:br/>
      </w:r>
      <w:r>
        <w:rPr>
          <w:szCs w:val="16"/>
        </w:rPr>
        <w:tab/>
      </w:r>
      <w:r>
        <w:rPr>
          <w:szCs w:val="16"/>
        </w:rPr>
        <w:tab/>
      </w:r>
      <w:r>
        <w:t>2. Abt.: offen</w:t>
      </w:r>
    </w:p>
    <w:p w14:paraId="176A77D4" w14:textId="77777777" w:rsidR="00D307DD" w:rsidRPr="00174802" w:rsidRDefault="00D307DD" w:rsidP="006C7D0A">
      <w:pPr>
        <w:spacing w:line="240" w:lineRule="auto"/>
        <w:rPr>
          <w:rFonts w:ascii="Arial Narrow" w:hAnsi="Arial Narrow"/>
          <w:b/>
          <w:sz w:val="16"/>
        </w:rPr>
      </w:pPr>
      <w:r>
        <w:tab/>
      </w:r>
      <w:r>
        <w:tab/>
      </w:r>
      <w:r w:rsidRPr="00174802">
        <w:rPr>
          <w:rFonts w:ascii="Arial Narrow" w:hAnsi="Arial Narrow"/>
          <w:b/>
          <w:sz w:val="16"/>
        </w:rPr>
        <w:t>Werner Paul Gedächtnis-Bewerb</w:t>
      </w:r>
    </w:p>
    <w:p w14:paraId="6A83CBC4" w14:textId="768C2844" w:rsidR="00D307DD" w:rsidRDefault="00F910C8" w:rsidP="006C7D0A">
      <w:pPr>
        <w:pStyle w:val="08Balkenhell"/>
        <w:spacing w:line="240" w:lineRule="auto"/>
      </w:pPr>
      <w:r>
        <w:t>21</w:t>
      </w:r>
      <w:r w:rsidR="00D307DD">
        <w:tab/>
      </w:r>
      <w:r w:rsidR="00D307DD">
        <w:tab/>
        <w:t>Dressurprüfung Kl. L</w:t>
      </w:r>
      <w:r w:rsidR="00085E05">
        <w:t xml:space="preserve"> Haflinger &amp; Pony</w:t>
      </w:r>
      <w:r w:rsidR="00D307DD">
        <w:tab/>
      </w:r>
      <w:r w:rsidR="00D307DD">
        <w:tab/>
        <w:t>RV: A, Aufg. L4</w:t>
      </w:r>
      <w:r w:rsidR="00D307DD">
        <w:tab/>
        <w:t>CDNHP-B</w:t>
      </w:r>
    </w:p>
    <w:p w14:paraId="24E08561" w14:textId="1A18BF90" w:rsidR="00D307DD" w:rsidRPr="00174802" w:rsidRDefault="00D307DD" w:rsidP="006C7D0A">
      <w:pPr>
        <w:pStyle w:val="08Balkenhell"/>
        <w:tabs>
          <w:tab w:val="clear" w:pos="170"/>
          <w:tab w:val="clear" w:pos="255"/>
          <w:tab w:val="left" w:pos="284"/>
        </w:tabs>
        <w:spacing w:line="240" w:lineRule="auto"/>
      </w:pPr>
      <w:r>
        <w:tab/>
        <w:t xml:space="preserve">1. Abt.: </w:t>
      </w:r>
      <w:proofErr w:type="spellStart"/>
      <w:r w:rsidRPr="00ED72C6">
        <w:rPr>
          <w:b/>
        </w:rPr>
        <w:t>Ländl</w:t>
      </w:r>
      <w:proofErr w:type="spellEnd"/>
      <w:r w:rsidRPr="00ED72C6">
        <w:rPr>
          <w:b/>
        </w:rPr>
        <w:t xml:space="preserve">. </w:t>
      </w:r>
      <w:r w:rsidR="006C7D0A" w:rsidRPr="009D3ABF">
        <w:rPr>
          <w:b/>
        </w:rPr>
        <w:t>M</w:t>
      </w:r>
      <w:r w:rsidR="006C7D0A">
        <w:rPr>
          <w:b/>
        </w:rPr>
        <w:t>S</w:t>
      </w:r>
      <w:r w:rsidRPr="00ED72C6">
        <w:rPr>
          <w:b/>
        </w:rPr>
        <w:t xml:space="preserve"> Haflinger</w:t>
      </w:r>
      <w:r w:rsidR="00F910C8">
        <w:rPr>
          <w:b/>
        </w:rPr>
        <w:t xml:space="preserve"> </w:t>
      </w:r>
      <w:r w:rsidRPr="00174802">
        <w:t>R2/RD2</w:t>
      </w:r>
    </w:p>
    <w:p w14:paraId="75621E1E" w14:textId="53D5B3CF" w:rsidR="00D307DD" w:rsidRDefault="00D307DD" w:rsidP="006C7D0A">
      <w:pPr>
        <w:pStyle w:val="08Balkenhell"/>
        <w:tabs>
          <w:tab w:val="clear" w:pos="170"/>
          <w:tab w:val="clear" w:pos="255"/>
          <w:tab w:val="left" w:pos="284"/>
        </w:tabs>
        <w:spacing w:line="240" w:lineRule="auto"/>
        <w:rPr>
          <w:szCs w:val="16"/>
        </w:rPr>
      </w:pPr>
      <w:r>
        <w:tab/>
        <w:t xml:space="preserve">2. Abt.: </w:t>
      </w:r>
      <w:proofErr w:type="spellStart"/>
      <w:r>
        <w:rPr>
          <w:b/>
        </w:rPr>
        <w:t>Ländl</w:t>
      </w:r>
      <w:proofErr w:type="spellEnd"/>
      <w:r>
        <w:rPr>
          <w:b/>
        </w:rPr>
        <w:t xml:space="preserve">. </w:t>
      </w:r>
      <w:r w:rsidR="006C7D0A" w:rsidRPr="009D3ABF">
        <w:rPr>
          <w:b/>
        </w:rPr>
        <w:t>M</w:t>
      </w:r>
      <w:r w:rsidR="006C7D0A">
        <w:rPr>
          <w:b/>
        </w:rPr>
        <w:t>S</w:t>
      </w:r>
      <w:r>
        <w:rPr>
          <w:b/>
        </w:rPr>
        <w:t xml:space="preserve"> Ponys</w:t>
      </w:r>
      <w:r w:rsidR="00F910C8">
        <w:rPr>
          <w:b/>
        </w:rPr>
        <w:t xml:space="preserve"> </w:t>
      </w:r>
      <w:r>
        <w:t>R2/RD2, R3/RD3, R4/RD4</w:t>
      </w:r>
    </w:p>
    <w:p w14:paraId="24E05A37" w14:textId="27AF21CD" w:rsidR="003C725E" w:rsidRPr="003C725E" w:rsidRDefault="00F910C8" w:rsidP="006C7D0A">
      <w:pPr>
        <w:pStyle w:val="08Balkenhell"/>
        <w:spacing w:line="240" w:lineRule="auto"/>
        <w:rPr>
          <w:lang w:val="de-AT"/>
        </w:rPr>
      </w:pPr>
      <w:r>
        <w:t>22</w:t>
      </w:r>
      <w:r w:rsidR="003C725E">
        <w:tab/>
      </w:r>
      <w:r w:rsidR="003C725E">
        <w:tab/>
        <w:t xml:space="preserve">Dressurprüfung Kl. </w:t>
      </w:r>
      <w:r w:rsidR="003C725E" w:rsidRPr="003C725E">
        <w:rPr>
          <w:lang w:val="de-AT"/>
        </w:rPr>
        <w:t>LM</w:t>
      </w:r>
      <w:r w:rsidR="003C725E" w:rsidRPr="003C725E">
        <w:rPr>
          <w:lang w:val="de-AT"/>
        </w:rPr>
        <w:tab/>
      </w:r>
      <w:r w:rsidR="003C725E" w:rsidRPr="003C725E">
        <w:rPr>
          <w:lang w:val="de-AT"/>
        </w:rPr>
        <w:tab/>
      </w:r>
      <w:r w:rsidR="003C725E" w:rsidRPr="003C725E">
        <w:rPr>
          <w:lang w:val="de-AT"/>
        </w:rPr>
        <w:tab/>
        <w:t>RV: A, Aufg</w:t>
      </w:r>
      <w:r w:rsidR="003C725E">
        <w:rPr>
          <w:lang w:val="de-AT"/>
        </w:rPr>
        <w:t>. LM2</w:t>
      </w:r>
      <w:r w:rsidR="003C725E">
        <w:rPr>
          <w:lang w:val="de-AT"/>
        </w:rPr>
        <w:tab/>
        <w:t>CDN-B</w:t>
      </w:r>
    </w:p>
    <w:p w14:paraId="70E543BA" w14:textId="4A2F8602" w:rsidR="003C725E" w:rsidRDefault="003C725E" w:rsidP="006C7D0A">
      <w:pPr>
        <w:pStyle w:val="08Balkenhell"/>
        <w:spacing w:line="240" w:lineRule="auto"/>
        <w:rPr>
          <w:lang w:val="de-AT"/>
        </w:rPr>
      </w:pPr>
      <w:r>
        <w:rPr>
          <w:lang w:val="de-AT"/>
        </w:rPr>
        <w:tab/>
      </w:r>
      <w:r>
        <w:rPr>
          <w:lang w:val="de-AT"/>
        </w:rPr>
        <w:tab/>
        <w:t>1. TB österr. Noriker Cup Dressur Lizenzreiter R2/RD2 und höher</w:t>
      </w:r>
    </w:p>
    <w:p w14:paraId="502A5657" w14:textId="30038352" w:rsidR="00D307DD" w:rsidRDefault="00F910C8" w:rsidP="006C7D0A">
      <w:pPr>
        <w:pStyle w:val="08Balkenhell"/>
        <w:spacing w:line="240" w:lineRule="auto"/>
      </w:pPr>
      <w:r>
        <w:rPr>
          <w:lang w:val="de-AT"/>
        </w:rPr>
        <w:t>23</w:t>
      </w:r>
      <w:r w:rsidR="00D307DD" w:rsidRPr="003C725E">
        <w:rPr>
          <w:lang w:val="de-AT"/>
        </w:rPr>
        <w:tab/>
      </w:r>
      <w:r w:rsidR="00D307DD" w:rsidRPr="003C725E">
        <w:rPr>
          <w:lang w:val="de-AT"/>
        </w:rPr>
        <w:tab/>
        <w:t xml:space="preserve">Dressurprüfung Kl. </w:t>
      </w:r>
      <w:r w:rsidR="00D307DD">
        <w:t>LM</w:t>
      </w:r>
      <w:r w:rsidR="00D307DD">
        <w:tab/>
      </w:r>
      <w:r w:rsidR="00D307DD">
        <w:tab/>
      </w:r>
      <w:r w:rsidR="00D307DD">
        <w:tab/>
        <w:t>RV: A, Aufg. LM2</w:t>
      </w:r>
      <w:r w:rsidR="00D307DD">
        <w:tab/>
        <w:t>CDN-B</w:t>
      </w:r>
    </w:p>
    <w:p w14:paraId="27FE6392" w14:textId="7C924DE1" w:rsidR="00D307DD" w:rsidRPr="00174802" w:rsidRDefault="00D307DD" w:rsidP="006C7D0A">
      <w:pPr>
        <w:pStyle w:val="08Balkenhell"/>
        <w:tabs>
          <w:tab w:val="clear" w:pos="170"/>
          <w:tab w:val="clear" w:pos="255"/>
          <w:tab w:val="left" w:pos="284"/>
        </w:tabs>
        <w:spacing w:line="240" w:lineRule="auto"/>
      </w:pPr>
      <w:r>
        <w:tab/>
        <w:t xml:space="preserve">1. Abt.: </w:t>
      </w:r>
      <w:proofErr w:type="spellStart"/>
      <w:r w:rsidRPr="00ED72C6">
        <w:rPr>
          <w:b/>
        </w:rPr>
        <w:t>Ländl</w:t>
      </w:r>
      <w:proofErr w:type="spellEnd"/>
      <w:r w:rsidRPr="00ED72C6">
        <w:rPr>
          <w:b/>
        </w:rPr>
        <w:t xml:space="preserve">. </w:t>
      </w:r>
      <w:r w:rsidR="006C7D0A" w:rsidRPr="009D3ABF">
        <w:rPr>
          <w:b/>
        </w:rPr>
        <w:t>M</w:t>
      </w:r>
      <w:r w:rsidR="006C7D0A">
        <w:rPr>
          <w:b/>
        </w:rPr>
        <w:t>S</w:t>
      </w:r>
      <w:r w:rsidR="006C7D0A" w:rsidRPr="00ED72C6">
        <w:rPr>
          <w:b/>
        </w:rPr>
        <w:t xml:space="preserve"> </w:t>
      </w:r>
      <w:r w:rsidRPr="00ED72C6">
        <w:rPr>
          <w:b/>
        </w:rPr>
        <w:t>M Haflinger</w:t>
      </w:r>
      <w:r w:rsidR="00F910C8">
        <w:rPr>
          <w:b/>
        </w:rPr>
        <w:t xml:space="preserve"> </w:t>
      </w:r>
      <w:r w:rsidRPr="00174802">
        <w:t>R3/RD3, RD4</w:t>
      </w:r>
    </w:p>
    <w:p w14:paraId="653EA0F2" w14:textId="77777777" w:rsidR="00D307DD" w:rsidRDefault="00D307DD" w:rsidP="006C7D0A">
      <w:pPr>
        <w:pStyle w:val="08Balkenhell"/>
        <w:tabs>
          <w:tab w:val="clear" w:pos="170"/>
          <w:tab w:val="clear" w:pos="255"/>
          <w:tab w:val="left" w:pos="284"/>
        </w:tabs>
        <w:spacing w:line="240" w:lineRule="auto"/>
        <w:rPr>
          <w:b/>
        </w:rPr>
      </w:pPr>
      <w:r>
        <w:tab/>
        <w:t xml:space="preserve">2. Abt.: </w:t>
      </w:r>
      <w:r w:rsidRPr="006725C5">
        <w:t>offen für alle</w:t>
      </w:r>
    </w:p>
    <w:p w14:paraId="2EB14AA4" w14:textId="04F52A29" w:rsidR="00D307DD" w:rsidRPr="006C70DE" w:rsidRDefault="00F910C8" w:rsidP="006C7D0A">
      <w:pPr>
        <w:pStyle w:val="08Balkenhell"/>
        <w:spacing w:line="240" w:lineRule="auto"/>
        <w:ind w:left="255" w:hanging="255"/>
        <w:rPr>
          <w:szCs w:val="16"/>
          <w:lang w:val="de-AT"/>
        </w:rPr>
      </w:pPr>
      <w:r w:rsidRPr="007B18EA">
        <w:rPr>
          <w:szCs w:val="16"/>
          <w:lang w:val="de-AT"/>
        </w:rPr>
        <w:t>24</w:t>
      </w:r>
      <w:r w:rsidR="00D307DD" w:rsidRPr="007B18EA">
        <w:rPr>
          <w:szCs w:val="16"/>
          <w:lang w:val="de-AT"/>
        </w:rPr>
        <w:tab/>
      </w:r>
      <w:r w:rsidR="00D307DD" w:rsidRPr="007B18EA">
        <w:rPr>
          <w:szCs w:val="16"/>
          <w:lang w:val="de-AT"/>
        </w:rPr>
        <w:tab/>
        <w:t>Dressurpferdeprüfung Kl. A</w:t>
      </w:r>
      <w:r w:rsidR="00085E05">
        <w:rPr>
          <w:szCs w:val="16"/>
          <w:lang w:val="de-AT"/>
        </w:rPr>
        <w:t xml:space="preserve"> Haflinger</w:t>
      </w:r>
      <w:r w:rsidR="00D307DD" w:rsidRPr="007B18EA">
        <w:rPr>
          <w:szCs w:val="16"/>
          <w:lang w:val="de-AT"/>
        </w:rPr>
        <w:tab/>
        <w:t>RV: A</w:t>
      </w:r>
      <w:r w:rsidR="007B18EA" w:rsidRPr="007B18EA">
        <w:rPr>
          <w:szCs w:val="16"/>
          <w:lang w:val="de-AT"/>
        </w:rPr>
        <w:t xml:space="preserve">, Aufg. </w:t>
      </w:r>
      <w:r w:rsidR="00D307DD" w:rsidRPr="006C70DE">
        <w:rPr>
          <w:szCs w:val="16"/>
          <w:lang w:val="de-AT"/>
        </w:rPr>
        <w:t>§103/3, DP-A1</w:t>
      </w:r>
      <w:r w:rsidR="00D307DD" w:rsidRPr="006C70DE">
        <w:rPr>
          <w:szCs w:val="16"/>
          <w:lang w:val="de-AT"/>
        </w:rPr>
        <w:tab/>
        <w:t xml:space="preserve"> CDNH-B</w:t>
      </w:r>
    </w:p>
    <w:p w14:paraId="6289508A" w14:textId="77777777" w:rsidR="00D307DD" w:rsidRDefault="00D307DD" w:rsidP="006C7D0A">
      <w:pPr>
        <w:pStyle w:val="08Balkenhell"/>
        <w:tabs>
          <w:tab w:val="left" w:pos="709"/>
        </w:tabs>
        <w:spacing w:line="240" w:lineRule="auto"/>
        <w:ind w:left="255" w:hanging="255"/>
        <w:rPr>
          <w:szCs w:val="16"/>
        </w:rPr>
      </w:pPr>
      <w:r w:rsidRPr="006C70DE">
        <w:rPr>
          <w:szCs w:val="16"/>
          <w:lang w:val="de-AT"/>
        </w:rPr>
        <w:tab/>
      </w:r>
      <w:r w:rsidRPr="006C70DE">
        <w:rPr>
          <w:szCs w:val="16"/>
          <w:lang w:val="de-AT"/>
        </w:rPr>
        <w:tab/>
      </w:r>
      <w:r>
        <w:rPr>
          <w:szCs w:val="16"/>
        </w:rPr>
        <w:t>1</w:t>
      </w:r>
      <w:r w:rsidRPr="00A0132F">
        <w:rPr>
          <w:szCs w:val="16"/>
        </w:rPr>
        <w:t>.</w:t>
      </w:r>
      <w:r>
        <w:rPr>
          <w:szCs w:val="16"/>
        </w:rPr>
        <w:t xml:space="preserve"> </w:t>
      </w:r>
      <w:r w:rsidRPr="00A0132F">
        <w:rPr>
          <w:szCs w:val="16"/>
        </w:rPr>
        <w:t>Abt.:</w:t>
      </w:r>
      <w:r>
        <w:rPr>
          <w:szCs w:val="16"/>
        </w:rPr>
        <w:t xml:space="preserve"> offen für 4-5jährige Haflinger</w:t>
      </w:r>
    </w:p>
    <w:p w14:paraId="48E3AB9A" w14:textId="77777777" w:rsidR="00D307DD" w:rsidRPr="00C869CA" w:rsidRDefault="00D307DD" w:rsidP="006C7D0A">
      <w:pPr>
        <w:pStyle w:val="08Balkenhell"/>
        <w:tabs>
          <w:tab w:val="left" w:pos="709"/>
        </w:tabs>
        <w:spacing w:line="240" w:lineRule="auto"/>
        <w:ind w:left="255" w:hanging="255"/>
        <w:rPr>
          <w:szCs w:val="16"/>
        </w:rPr>
      </w:pPr>
      <w:r w:rsidRPr="00C869CA">
        <w:rPr>
          <w:szCs w:val="16"/>
        </w:rPr>
        <w:tab/>
      </w:r>
      <w:r w:rsidRPr="00C869CA">
        <w:rPr>
          <w:szCs w:val="16"/>
        </w:rPr>
        <w:tab/>
        <w:t>2.</w:t>
      </w:r>
      <w:r>
        <w:rPr>
          <w:szCs w:val="16"/>
        </w:rPr>
        <w:t xml:space="preserve"> </w:t>
      </w:r>
      <w:r w:rsidRPr="00C869CA">
        <w:rPr>
          <w:szCs w:val="16"/>
        </w:rPr>
        <w:t>Abt.:</w:t>
      </w:r>
      <w:r>
        <w:rPr>
          <w:szCs w:val="16"/>
        </w:rPr>
        <w:t xml:space="preserve"> </w:t>
      </w:r>
      <w:r w:rsidRPr="00C869CA">
        <w:rPr>
          <w:szCs w:val="16"/>
        </w:rPr>
        <w:t>offen für 6-jährige Haflinger</w:t>
      </w:r>
    </w:p>
    <w:p w14:paraId="613B1B3E" w14:textId="237310C5" w:rsidR="00D307DD" w:rsidRDefault="00F910C8" w:rsidP="006C7D0A">
      <w:pPr>
        <w:pStyle w:val="08Balkenhell"/>
        <w:spacing w:line="240" w:lineRule="auto"/>
        <w:rPr>
          <w:szCs w:val="16"/>
        </w:rPr>
      </w:pPr>
      <w:r>
        <w:rPr>
          <w:szCs w:val="16"/>
        </w:rPr>
        <w:t>25</w:t>
      </w:r>
      <w:r w:rsidR="00D307DD">
        <w:rPr>
          <w:szCs w:val="16"/>
        </w:rPr>
        <w:tab/>
      </w:r>
      <w:r w:rsidR="00D307DD">
        <w:rPr>
          <w:szCs w:val="16"/>
        </w:rPr>
        <w:tab/>
        <w:t>Dressurprüfung Kl. M</w:t>
      </w:r>
      <w:r w:rsidR="00D307DD">
        <w:rPr>
          <w:szCs w:val="16"/>
        </w:rPr>
        <w:tab/>
      </w:r>
      <w:r w:rsidR="00D307DD">
        <w:rPr>
          <w:szCs w:val="16"/>
        </w:rPr>
        <w:tab/>
      </w:r>
      <w:r w:rsidR="00D307DD">
        <w:rPr>
          <w:szCs w:val="16"/>
        </w:rPr>
        <w:tab/>
        <w:t xml:space="preserve">RV: </w:t>
      </w:r>
      <w:r w:rsidR="003C6AC5">
        <w:rPr>
          <w:szCs w:val="16"/>
        </w:rPr>
        <w:t>A</w:t>
      </w:r>
      <w:r w:rsidR="00D307DD" w:rsidRPr="00ED72C6">
        <w:rPr>
          <w:szCs w:val="16"/>
        </w:rPr>
        <w:t>, Aufg. M1</w:t>
      </w:r>
      <w:r w:rsidR="00D307DD" w:rsidRPr="00ED72C6">
        <w:rPr>
          <w:szCs w:val="16"/>
        </w:rPr>
        <w:tab/>
        <w:t>CDN-B</w:t>
      </w:r>
    </w:p>
    <w:p w14:paraId="339113BC" w14:textId="6F625510" w:rsidR="00D307DD" w:rsidRPr="00ED72C6" w:rsidRDefault="00F910C8" w:rsidP="006C7D0A">
      <w:pPr>
        <w:pStyle w:val="08Balkenhell"/>
        <w:spacing w:line="240" w:lineRule="auto"/>
        <w:rPr>
          <w:szCs w:val="16"/>
        </w:rPr>
      </w:pPr>
      <w:r>
        <w:rPr>
          <w:szCs w:val="16"/>
        </w:rPr>
        <w:t>26</w:t>
      </w:r>
      <w:r w:rsidR="00D307DD">
        <w:rPr>
          <w:szCs w:val="16"/>
        </w:rPr>
        <w:tab/>
      </w:r>
      <w:r w:rsidR="00D307DD">
        <w:rPr>
          <w:szCs w:val="16"/>
        </w:rPr>
        <w:tab/>
      </w:r>
      <w:r w:rsidR="00D307DD" w:rsidRPr="00ED72C6">
        <w:rPr>
          <w:szCs w:val="16"/>
        </w:rPr>
        <w:t xml:space="preserve">Lizenzprüfungsaufgabe </w:t>
      </w:r>
      <w:r w:rsidR="00D307DD" w:rsidRPr="00ED72C6">
        <w:rPr>
          <w:szCs w:val="16"/>
        </w:rPr>
        <w:tab/>
      </w:r>
      <w:r w:rsidR="00D307DD" w:rsidRPr="00ED72C6">
        <w:rPr>
          <w:szCs w:val="16"/>
        </w:rPr>
        <w:tab/>
      </w:r>
      <w:r w:rsidR="00D307DD" w:rsidRPr="00ED72C6">
        <w:rPr>
          <w:szCs w:val="16"/>
        </w:rPr>
        <w:tab/>
        <w:t>RV: A, Aufg. LP3</w:t>
      </w:r>
      <w:r w:rsidR="00D307DD" w:rsidRPr="00ED72C6">
        <w:rPr>
          <w:szCs w:val="16"/>
        </w:rPr>
        <w:tab/>
        <w:t>CDN-B</w:t>
      </w:r>
    </w:p>
    <w:p w14:paraId="5084FAA9" w14:textId="62EA05BE" w:rsidR="00D307DD" w:rsidRPr="003C6AC5" w:rsidRDefault="00D307DD" w:rsidP="006C7D0A">
      <w:pPr>
        <w:pStyle w:val="08Balkenhell"/>
        <w:spacing w:line="240" w:lineRule="auto"/>
        <w:rPr>
          <w:szCs w:val="16"/>
        </w:rPr>
      </w:pPr>
      <w:r w:rsidRPr="00ED72C6">
        <w:rPr>
          <w:szCs w:val="16"/>
        </w:rPr>
        <w:tab/>
      </w:r>
      <w:r w:rsidRPr="00ED72C6">
        <w:rPr>
          <w:szCs w:val="16"/>
        </w:rPr>
        <w:tab/>
        <w:t>1. Abt.: R2/RD2, 2. Abt.: R3/RD3/RD4</w:t>
      </w:r>
    </w:p>
    <w:sectPr w:rsidR="00D307DD" w:rsidRPr="003C6AC5" w:rsidSect="007B18EA">
      <w:footnotePr>
        <w:numRestart w:val="eachPage"/>
      </w:footnotePr>
      <w:pgSz w:w="11900" w:h="16840"/>
      <w:pgMar w:top="709" w:right="720" w:bottom="624" w:left="851" w:header="720" w:footer="720" w:gutter="0"/>
      <w:cols w:num="2" w:space="278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EE341A" w14:textId="77777777" w:rsidR="006A707C" w:rsidRDefault="006A707C">
      <w:r>
        <w:separator/>
      </w:r>
    </w:p>
  </w:endnote>
  <w:endnote w:type="continuationSeparator" w:id="0">
    <w:p w14:paraId="6A60E3A6" w14:textId="77777777" w:rsidR="006A707C" w:rsidRDefault="006A70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FranklinGothicBookComp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0CFFD4D3-033F-4993-9D87-305C5774C1B4}"/>
    <w:embedBold r:id="rId2" w:fontKey="{31BA5F6C-16B9-4BEF-89E4-B7C554AC1D9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4D0719E-C3FA-47C5-A04D-FF99A770C27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5FDBA4F-9C1A-49B8-B270-DC0A0A45A80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F570B7F-6C31-4281-AA5E-040A6D20C72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A5619B" w14:textId="77777777" w:rsidR="006A707C" w:rsidRDefault="006A707C">
      <w:r>
        <w:separator/>
      </w:r>
    </w:p>
  </w:footnote>
  <w:footnote w:type="continuationSeparator" w:id="0">
    <w:p w14:paraId="0FE3F8C2" w14:textId="77777777" w:rsidR="006A707C" w:rsidRDefault="006A70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E95C6B"/>
    <w:multiLevelType w:val="hybridMultilevel"/>
    <w:tmpl w:val="9A423D8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181D7D"/>
    <w:multiLevelType w:val="hybridMultilevel"/>
    <w:tmpl w:val="8F622F8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7323CB"/>
    <w:multiLevelType w:val="hybridMultilevel"/>
    <w:tmpl w:val="B5667F9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619113">
    <w:abstractNumId w:val="2"/>
  </w:num>
  <w:num w:numId="2" w16cid:durableId="720439189">
    <w:abstractNumId w:val="0"/>
  </w:num>
  <w:num w:numId="3" w16cid:durableId="5065980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fr-FR" w:vendorID="64" w:dllVersion="6" w:nlCheck="1" w:checkStyle="1"/>
  <w:activeWritingStyle w:appName="MSWord" w:lang="de-AT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0" w:nlCheck="1" w:checkStyle="0"/>
  <w:activeWritingStyle w:appName="MSWord" w:lang="it-IT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de-AT" w:vendorID="64" w:dllVersion="0" w:nlCheck="1" w:checkStyle="0"/>
  <w:activeWritingStyle w:appName="MSWord" w:lang="nl-NL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687"/>
    <w:rsid w:val="00012053"/>
    <w:rsid w:val="00012D02"/>
    <w:rsid w:val="000355A4"/>
    <w:rsid w:val="000364DE"/>
    <w:rsid w:val="00057AD6"/>
    <w:rsid w:val="000628B7"/>
    <w:rsid w:val="00062943"/>
    <w:rsid w:val="00063751"/>
    <w:rsid w:val="00084C12"/>
    <w:rsid w:val="00085E05"/>
    <w:rsid w:val="000961EE"/>
    <w:rsid w:val="000A3B5C"/>
    <w:rsid w:val="000D7E7D"/>
    <w:rsid w:val="000E2F13"/>
    <w:rsid w:val="000F0BBD"/>
    <w:rsid w:val="001101B2"/>
    <w:rsid w:val="001315CD"/>
    <w:rsid w:val="00174802"/>
    <w:rsid w:val="00194622"/>
    <w:rsid w:val="001A0641"/>
    <w:rsid w:val="001A1687"/>
    <w:rsid w:val="001A466A"/>
    <w:rsid w:val="001C7D8B"/>
    <w:rsid w:val="001E071B"/>
    <w:rsid w:val="001E6C1F"/>
    <w:rsid w:val="001F5589"/>
    <w:rsid w:val="002219FC"/>
    <w:rsid w:val="0022788D"/>
    <w:rsid w:val="002768DC"/>
    <w:rsid w:val="0027736E"/>
    <w:rsid w:val="002A02A0"/>
    <w:rsid w:val="002E3D2F"/>
    <w:rsid w:val="002E7141"/>
    <w:rsid w:val="002F081D"/>
    <w:rsid w:val="002F33C6"/>
    <w:rsid w:val="00313B88"/>
    <w:rsid w:val="00321B8D"/>
    <w:rsid w:val="00334330"/>
    <w:rsid w:val="00383A6B"/>
    <w:rsid w:val="00397F39"/>
    <w:rsid w:val="003A326F"/>
    <w:rsid w:val="003A6BD9"/>
    <w:rsid w:val="003A731C"/>
    <w:rsid w:val="003B56C0"/>
    <w:rsid w:val="003C553B"/>
    <w:rsid w:val="003C6AC5"/>
    <w:rsid w:val="003C725E"/>
    <w:rsid w:val="003E0CA5"/>
    <w:rsid w:val="003E74E9"/>
    <w:rsid w:val="00400239"/>
    <w:rsid w:val="00401159"/>
    <w:rsid w:val="0041142C"/>
    <w:rsid w:val="00417FC1"/>
    <w:rsid w:val="004409E9"/>
    <w:rsid w:val="00462C18"/>
    <w:rsid w:val="00482A36"/>
    <w:rsid w:val="004A35CF"/>
    <w:rsid w:val="004A7A95"/>
    <w:rsid w:val="004C36E7"/>
    <w:rsid w:val="004D3516"/>
    <w:rsid w:val="004F00F9"/>
    <w:rsid w:val="004F2FFF"/>
    <w:rsid w:val="004F41CB"/>
    <w:rsid w:val="004F6508"/>
    <w:rsid w:val="00500BC3"/>
    <w:rsid w:val="005175F1"/>
    <w:rsid w:val="00517D27"/>
    <w:rsid w:val="00575108"/>
    <w:rsid w:val="005A666F"/>
    <w:rsid w:val="005B799C"/>
    <w:rsid w:val="005E258F"/>
    <w:rsid w:val="005F2D0E"/>
    <w:rsid w:val="00660245"/>
    <w:rsid w:val="00660A94"/>
    <w:rsid w:val="006664DC"/>
    <w:rsid w:val="00666DC5"/>
    <w:rsid w:val="006725C5"/>
    <w:rsid w:val="0067405B"/>
    <w:rsid w:val="006A0E5B"/>
    <w:rsid w:val="006A50A1"/>
    <w:rsid w:val="006A707C"/>
    <w:rsid w:val="006B0876"/>
    <w:rsid w:val="006B0E29"/>
    <w:rsid w:val="006C70DE"/>
    <w:rsid w:val="006C7D0A"/>
    <w:rsid w:val="006D716F"/>
    <w:rsid w:val="006E1F08"/>
    <w:rsid w:val="006F55EF"/>
    <w:rsid w:val="007040E1"/>
    <w:rsid w:val="0071439A"/>
    <w:rsid w:val="00760663"/>
    <w:rsid w:val="007776BE"/>
    <w:rsid w:val="00783271"/>
    <w:rsid w:val="00786764"/>
    <w:rsid w:val="00796693"/>
    <w:rsid w:val="007B18EA"/>
    <w:rsid w:val="007B75A2"/>
    <w:rsid w:val="007D66BC"/>
    <w:rsid w:val="007E256A"/>
    <w:rsid w:val="007F42BC"/>
    <w:rsid w:val="007F6C37"/>
    <w:rsid w:val="00811324"/>
    <w:rsid w:val="00834D97"/>
    <w:rsid w:val="00834E55"/>
    <w:rsid w:val="00886D98"/>
    <w:rsid w:val="00896E99"/>
    <w:rsid w:val="008B47BD"/>
    <w:rsid w:val="008D77D1"/>
    <w:rsid w:val="008F4521"/>
    <w:rsid w:val="00923A47"/>
    <w:rsid w:val="0094414B"/>
    <w:rsid w:val="009548EA"/>
    <w:rsid w:val="00973E80"/>
    <w:rsid w:val="0097676C"/>
    <w:rsid w:val="0098075F"/>
    <w:rsid w:val="009A4A61"/>
    <w:rsid w:val="009B67FF"/>
    <w:rsid w:val="009C00A6"/>
    <w:rsid w:val="009C7597"/>
    <w:rsid w:val="009D3ABF"/>
    <w:rsid w:val="009D568D"/>
    <w:rsid w:val="009F368B"/>
    <w:rsid w:val="009F74DF"/>
    <w:rsid w:val="00A00D6C"/>
    <w:rsid w:val="00A0132F"/>
    <w:rsid w:val="00A042C9"/>
    <w:rsid w:val="00A274B7"/>
    <w:rsid w:val="00A63FF0"/>
    <w:rsid w:val="00A7655F"/>
    <w:rsid w:val="00A8517A"/>
    <w:rsid w:val="00A921C8"/>
    <w:rsid w:val="00A959D3"/>
    <w:rsid w:val="00AB3B5C"/>
    <w:rsid w:val="00AE412E"/>
    <w:rsid w:val="00B02360"/>
    <w:rsid w:val="00B0340D"/>
    <w:rsid w:val="00B07CD4"/>
    <w:rsid w:val="00B25138"/>
    <w:rsid w:val="00B42D3B"/>
    <w:rsid w:val="00B7478F"/>
    <w:rsid w:val="00B9731C"/>
    <w:rsid w:val="00BD1654"/>
    <w:rsid w:val="00BE6F04"/>
    <w:rsid w:val="00BF104F"/>
    <w:rsid w:val="00C05128"/>
    <w:rsid w:val="00C06C9D"/>
    <w:rsid w:val="00C07F91"/>
    <w:rsid w:val="00C11D2E"/>
    <w:rsid w:val="00C3068B"/>
    <w:rsid w:val="00C34407"/>
    <w:rsid w:val="00C34B6C"/>
    <w:rsid w:val="00C46F8A"/>
    <w:rsid w:val="00C543BD"/>
    <w:rsid w:val="00C561A1"/>
    <w:rsid w:val="00C62FE2"/>
    <w:rsid w:val="00C766F8"/>
    <w:rsid w:val="00C833DA"/>
    <w:rsid w:val="00C869CA"/>
    <w:rsid w:val="00C97229"/>
    <w:rsid w:val="00CA4B92"/>
    <w:rsid w:val="00CB06B4"/>
    <w:rsid w:val="00CB779B"/>
    <w:rsid w:val="00CC2327"/>
    <w:rsid w:val="00CD5556"/>
    <w:rsid w:val="00CE0BBA"/>
    <w:rsid w:val="00CF191F"/>
    <w:rsid w:val="00CF28DB"/>
    <w:rsid w:val="00CF50C3"/>
    <w:rsid w:val="00D234E8"/>
    <w:rsid w:val="00D307DD"/>
    <w:rsid w:val="00D30E12"/>
    <w:rsid w:val="00D710CD"/>
    <w:rsid w:val="00D721F0"/>
    <w:rsid w:val="00D74C12"/>
    <w:rsid w:val="00D85885"/>
    <w:rsid w:val="00D87A94"/>
    <w:rsid w:val="00DA3389"/>
    <w:rsid w:val="00DB4537"/>
    <w:rsid w:val="00DC38BB"/>
    <w:rsid w:val="00DD0FD2"/>
    <w:rsid w:val="00DE7819"/>
    <w:rsid w:val="00DF25D4"/>
    <w:rsid w:val="00E171D1"/>
    <w:rsid w:val="00E33B58"/>
    <w:rsid w:val="00E62651"/>
    <w:rsid w:val="00E917B7"/>
    <w:rsid w:val="00EA6688"/>
    <w:rsid w:val="00ED112D"/>
    <w:rsid w:val="00ED6A9B"/>
    <w:rsid w:val="00ED72C6"/>
    <w:rsid w:val="00EE3280"/>
    <w:rsid w:val="00F00609"/>
    <w:rsid w:val="00F157DE"/>
    <w:rsid w:val="00F25895"/>
    <w:rsid w:val="00F25E37"/>
    <w:rsid w:val="00F2798B"/>
    <w:rsid w:val="00F417DD"/>
    <w:rsid w:val="00F57288"/>
    <w:rsid w:val="00F620C2"/>
    <w:rsid w:val="00F67623"/>
    <w:rsid w:val="00F703C8"/>
    <w:rsid w:val="00F71AF7"/>
    <w:rsid w:val="00F906A1"/>
    <w:rsid w:val="00F910C8"/>
    <w:rsid w:val="00FA7145"/>
    <w:rsid w:val="00FC346B"/>
    <w:rsid w:val="00FD67EE"/>
    <w:rsid w:val="00FE29F2"/>
    <w:rsid w:val="00FE3CB6"/>
    <w:rsid w:val="00FF4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65E2A05"/>
  <w15:chartTrackingRefBased/>
  <w15:docId w15:val="{93667CB4-CD86-4B5D-B8C5-01B1B011D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ew York" w:eastAsia="Times New Roman" w:hAnsi="New York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41142C"/>
    <w:pPr>
      <w:tabs>
        <w:tab w:val="right" w:pos="100"/>
        <w:tab w:val="left" w:pos="300"/>
        <w:tab w:val="left" w:pos="2608"/>
        <w:tab w:val="left" w:pos="3060"/>
        <w:tab w:val="right" w:pos="4500"/>
      </w:tabs>
      <w:overflowPunct w:val="0"/>
      <w:autoSpaceDE w:val="0"/>
      <w:autoSpaceDN w:val="0"/>
      <w:adjustRightInd w:val="0"/>
      <w:spacing w:line="170" w:lineRule="exact"/>
      <w:jc w:val="both"/>
      <w:textAlignment w:val="baseline"/>
    </w:pPr>
    <w:rPr>
      <w:rFonts w:ascii="FranklinGothicBookComp" w:hAnsi="FranklinGothicBookComp"/>
      <w:sz w:val="18"/>
      <w:lang w:val="de-DE" w:eastAsia="de-DE"/>
    </w:rPr>
  </w:style>
  <w:style w:type="paragraph" w:styleId="berschrift3">
    <w:name w:val="heading 3"/>
    <w:basedOn w:val="Standard"/>
    <w:next w:val="Standard"/>
    <w:pPr>
      <w:keepNext/>
      <w:tabs>
        <w:tab w:val="clear" w:pos="100"/>
        <w:tab w:val="clear" w:pos="300"/>
        <w:tab w:val="clear" w:pos="2608"/>
        <w:tab w:val="clear" w:pos="3060"/>
        <w:tab w:val="clear" w:pos="4500"/>
      </w:tabs>
      <w:spacing w:before="240" w:after="60" w:line="240" w:lineRule="auto"/>
      <w:jc w:val="left"/>
      <w:outlineLvl w:val="2"/>
    </w:pPr>
    <w:rPr>
      <w:rFonts w:ascii="Arial" w:hAnsi="Arial"/>
      <w:b/>
      <w:sz w:val="24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1aHeadline1Zeile">
    <w:name w:val="01a Headline 1. Zeile"/>
    <w:basedOn w:val="Standard"/>
    <w:rsid w:val="0022788D"/>
    <w:pPr>
      <w:shd w:val="solid" w:color="auto" w:fill="auto"/>
      <w:tabs>
        <w:tab w:val="clear" w:pos="100"/>
        <w:tab w:val="clear" w:pos="300"/>
        <w:tab w:val="clear" w:pos="3060"/>
        <w:tab w:val="clear" w:pos="4500"/>
        <w:tab w:val="right" w:pos="142"/>
        <w:tab w:val="left" w:pos="221"/>
        <w:tab w:val="left" w:pos="3090"/>
        <w:tab w:val="right" w:pos="4638"/>
      </w:tabs>
      <w:spacing w:line="190" w:lineRule="exact"/>
      <w:jc w:val="center"/>
    </w:pPr>
    <w:rPr>
      <w:rFonts w:ascii="Arial" w:hAnsi="Arial"/>
      <w:b/>
      <w:caps/>
      <w:color w:val="FFFFFF"/>
      <w:spacing w:val="26"/>
      <w:sz w:val="20"/>
    </w:rPr>
  </w:style>
  <w:style w:type="paragraph" w:customStyle="1" w:styleId="02aCupHalle">
    <w:name w:val="02a Cup/Halle"/>
    <w:basedOn w:val="Standard"/>
    <w:rsid w:val="0022788D"/>
    <w:pPr>
      <w:shd w:val="solid" w:color="auto" w:fill="auto"/>
      <w:tabs>
        <w:tab w:val="clear" w:pos="100"/>
        <w:tab w:val="clear" w:pos="300"/>
        <w:tab w:val="clear" w:pos="2608"/>
        <w:tab w:val="clear" w:pos="3060"/>
        <w:tab w:val="clear" w:pos="4500"/>
        <w:tab w:val="center" w:pos="2353"/>
        <w:tab w:val="right" w:pos="4734"/>
      </w:tabs>
      <w:spacing w:line="210" w:lineRule="exact"/>
      <w:jc w:val="center"/>
    </w:pPr>
    <w:rPr>
      <w:rFonts w:ascii="Arial Narrow" w:hAnsi="Arial Narrow"/>
      <w:caps/>
      <w:color w:val="FFFFFF"/>
      <w:sz w:val="20"/>
    </w:rPr>
  </w:style>
  <w:style w:type="paragraph" w:customStyle="1" w:styleId="06BesondereBestimmungen">
    <w:name w:val="06 Besondere Bestimmungen"/>
    <w:basedOn w:val="Standard"/>
    <w:rsid w:val="00B7478F"/>
    <w:pPr>
      <w:tabs>
        <w:tab w:val="clear" w:pos="100"/>
        <w:tab w:val="clear" w:pos="300"/>
        <w:tab w:val="clear" w:pos="3060"/>
        <w:tab w:val="clear" w:pos="4500"/>
        <w:tab w:val="right" w:pos="142"/>
        <w:tab w:val="left" w:pos="221"/>
        <w:tab w:val="left" w:pos="3090"/>
        <w:tab w:val="right" w:pos="4638"/>
      </w:tabs>
      <w:spacing w:before="57" w:after="57" w:line="190" w:lineRule="exact"/>
      <w:jc w:val="center"/>
    </w:pPr>
    <w:rPr>
      <w:rFonts w:ascii="Arial" w:hAnsi="Arial"/>
      <w:b/>
      <w:spacing w:val="45"/>
    </w:rPr>
  </w:style>
  <w:style w:type="paragraph" w:customStyle="1" w:styleId="07Bewerbe">
    <w:name w:val="07 Bewerbe"/>
    <w:basedOn w:val="Standard"/>
    <w:rsid w:val="00B7478F"/>
    <w:pPr>
      <w:tabs>
        <w:tab w:val="clear" w:pos="100"/>
        <w:tab w:val="clear" w:pos="300"/>
        <w:tab w:val="clear" w:pos="3060"/>
        <w:tab w:val="clear" w:pos="4500"/>
        <w:tab w:val="right" w:pos="142"/>
        <w:tab w:val="left" w:pos="221"/>
        <w:tab w:val="left" w:pos="3090"/>
        <w:tab w:val="right" w:pos="4638"/>
      </w:tabs>
      <w:spacing w:before="57" w:line="210" w:lineRule="exact"/>
      <w:jc w:val="center"/>
    </w:pPr>
    <w:rPr>
      <w:rFonts w:ascii="Arial" w:hAnsi="Arial"/>
      <w:b/>
      <w:spacing w:val="75"/>
    </w:rPr>
  </w:style>
  <w:style w:type="paragraph" w:customStyle="1" w:styleId="10Tag">
    <w:name w:val="10 Tag"/>
    <w:basedOn w:val="Standard"/>
    <w:rsid w:val="001A0641"/>
    <w:pPr>
      <w:shd w:val="pct25" w:color="auto" w:fill="auto"/>
      <w:tabs>
        <w:tab w:val="clear" w:pos="100"/>
        <w:tab w:val="clear" w:pos="300"/>
        <w:tab w:val="clear" w:pos="2608"/>
        <w:tab w:val="clear" w:pos="3060"/>
        <w:tab w:val="clear" w:pos="4500"/>
        <w:tab w:val="left" w:pos="255"/>
      </w:tabs>
      <w:spacing w:before="113" w:line="210" w:lineRule="exact"/>
      <w:jc w:val="left"/>
    </w:pPr>
    <w:rPr>
      <w:rFonts w:ascii="Arial" w:hAnsi="Arial"/>
      <w:b/>
    </w:rPr>
  </w:style>
  <w:style w:type="paragraph" w:styleId="Kopfzeile">
    <w:name w:val="header"/>
    <w:basedOn w:val="Standard"/>
    <w:pPr>
      <w:tabs>
        <w:tab w:val="clear" w:pos="100"/>
        <w:tab w:val="clear" w:pos="300"/>
        <w:tab w:val="clear" w:pos="2608"/>
        <w:tab w:val="clear" w:pos="3060"/>
        <w:tab w:val="clear" w:pos="4500"/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lear" w:pos="100"/>
        <w:tab w:val="clear" w:pos="300"/>
        <w:tab w:val="clear" w:pos="2608"/>
        <w:tab w:val="clear" w:pos="3060"/>
        <w:tab w:val="clear" w:pos="4500"/>
        <w:tab w:val="center" w:pos="4536"/>
        <w:tab w:val="right" w:pos="9072"/>
      </w:tabs>
    </w:pPr>
  </w:style>
  <w:style w:type="paragraph" w:customStyle="1" w:styleId="08Balkenhell">
    <w:name w:val="08 Balken hell"/>
    <w:basedOn w:val="Standard"/>
    <w:next w:val="Standard"/>
    <w:rsid w:val="006D716F"/>
    <w:pPr>
      <w:tabs>
        <w:tab w:val="clear" w:pos="100"/>
        <w:tab w:val="clear" w:pos="300"/>
        <w:tab w:val="clear" w:pos="2608"/>
        <w:tab w:val="clear" w:pos="3060"/>
        <w:tab w:val="clear" w:pos="4500"/>
        <w:tab w:val="right" w:pos="170"/>
        <w:tab w:val="left" w:pos="255"/>
        <w:tab w:val="left" w:pos="2211"/>
        <w:tab w:val="left" w:pos="2523"/>
        <w:tab w:val="left" w:pos="2977"/>
        <w:tab w:val="right" w:pos="4791"/>
      </w:tabs>
      <w:spacing w:line="210" w:lineRule="exact"/>
      <w:jc w:val="left"/>
    </w:pPr>
    <w:rPr>
      <w:rFonts w:ascii="Arial Narrow" w:hAnsi="Arial Narrow"/>
      <w:sz w:val="16"/>
    </w:rPr>
  </w:style>
  <w:style w:type="paragraph" w:customStyle="1" w:styleId="09Zeiteinteilung">
    <w:name w:val="09 Zeiteinteilung"/>
    <w:basedOn w:val="Standard"/>
    <w:rsid w:val="001A0641"/>
    <w:pPr>
      <w:tabs>
        <w:tab w:val="clear" w:pos="100"/>
        <w:tab w:val="clear" w:pos="300"/>
        <w:tab w:val="clear" w:pos="2608"/>
        <w:tab w:val="clear" w:pos="3060"/>
        <w:tab w:val="clear" w:pos="4500"/>
        <w:tab w:val="right" w:pos="1338"/>
        <w:tab w:val="left" w:pos="1474"/>
        <w:tab w:val="left" w:pos="2552"/>
      </w:tabs>
      <w:spacing w:line="210" w:lineRule="exact"/>
    </w:pPr>
    <w:rPr>
      <w:rFonts w:ascii="Arial Narrow" w:hAnsi="Arial Narrow"/>
    </w:rPr>
  </w:style>
  <w:style w:type="paragraph" w:customStyle="1" w:styleId="01bHeadline2Zeile">
    <w:name w:val="01b Headline 2. Zeile"/>
    <w:basedOn w:val="Standard"/>
    <w:rsid w:val="0022788D"/>
    <w:pPr>
      <w:pBdr>
        <w:top w:val="single" w:sz="12" w:space="0" w:color="auto"/>
      </w:pBdr>
      <w:shd w:val="solid" w:color="auto" w:fill="auto"/>
      <w:tabs>
        <w:tab w:val="clear" w:pos="100"/>
        <w:tab w:val="clear" w:pos="300"/>
        <w:tab w:val="clear" w:pos="3060"/>
        <w:tab w:val="clear" w:pos="4500"/>
        <w:tab w:val="right" w:pos="142"/>
        <w:tab w:val="left" w:pos="221"/>
        <w:tab w:val="left" w:pos="3090"/>
        <w:tab w:val="right" w:pos="4638"/>
      </w:tabs>
      <w:spacing w:line="200" w:lineRule="exact"/>
      <w:jc w:val="center"/>
    </w:pPr>
    <w:rPr>
      <w:rFonts w:ascii="Arial" w:hAnsi="Arial"/>
      <w:b/>
      <w:caps/>
      <w:color w:val="FFFFFF"/>
      <w:sz w:val="20"/>
    </w:rPr>
  </w:style>
  <w:style w:type="paragraph" w:customStyle="1" w:styleId="05TextNormal">
    <w:name w:val="05 Text Normal"/>
    <w:basedOn w:val="Standard"/>
    <w:rsid w:val="0022788D"/>
    <w:pPr>
      <w:tabs>
        <w:tab w:val="clear" w:pos="100"/>
        <w:tab w:val="clear" w:pos="300"/>
        <w:tab w:val="clear" w:pos="3060"/>
        <w:tab w:val="clear" w:pos="4500"/>
        <w:tab w:val="right" w:pos="142"/>
        <w:tab w:val="left" w:pos="221"/>
        <w:tab w:val="left" w:pos="3090"/>
        <w:tab w:val="right" w:pos="4638"/>
      </w:tabs>
      <w:jc w:val="left"/>
    </w:pPr>
    <w:rPr>
      <w:rFonts w:ascii="Arial Narrow" w:hAnsi="Arial Narrow"/>
    </w:rPr>
  </w:style>
  <w:style w:type="paragraph" w:customStyle="1" w:styleId="04TextFett">
    <w:name w:val="04 Text Fett"/>
    <w:basedOn w:val="05TextNormal"/>
    <w:rsid w:val="001A0641"/>
    <w:rPr>
      <w:b/>
    </w:rPr>
  </w:style>
  <w:style w:type="paragraph" w:customStyle="1" w:styleId="05bTextBlock">
    <w:name w:val="05b Text Block"/>
    <w:basedOn w:val="04TextFett"/>
    <w:rsid w:val="001A0641"/>
    <w:pPr>
      <w:jc w:val="both"/>
    </w:pPr>
    <w:rPr>
      <w:b w:val="0"/>
    </w:rPr>
  </w:style>
  <w:style w:type="paragraph" w:customStyle="1" w:styleId="02bDatum">
    <w:name w:val="02b Datum"/>
    <w:basedOn w:val="02aCupHalle"/>
  </w:style>
  <w:style w:type="paragraph" w:customStyle="1" w:styleId="03Turniernummer">
    <w:name w:val="03 Turniernummer"/>
    <w:basedOn w:val="02aCupHalle"/>
    <w:rsid w:val="0022788D"/>
    <w:rPr>
      <w:caps w:val="0"/>
      <w:sz w:val="18"/>
    </w:rPr>
  </w:style>
  <w:style w:type="paragraph" w:customStyle="1" w:styleId="Formatvorlage05TextNormalFranklinGothicDemiComp">
    <w:name w:val="Formatvorlage 05 Text Normal + FranklinGothicDemiComp"/>
    <w:basedOn w:val="05TextNormal"/>
    <w:rsid w:val="0022788D"/>
  </w:style>
  <w:style w:type="paragraph" w:customStyle="1" w:styleId="Formatvorlage05bTextBlockFranklinGothicDemiComp">
    <w:name w:val="Formatvorlage 05b Text Block + FranklinGothicDemiComp"/>
    <w:basedOn w:val="05bTextBlock"/>
    <w:rsid w:val="001A0641"/>
  </w:style>
  <w:style w:type="paragraph" w:customStyle="1" w:styleId="08aBalkenhell">
    <w:name w:val="08a Balken hell"/>
    <w:basedOn w:val="Standard"/>
    <w:next w:val="Standard"/>
    <w:rsid w:val="00834D97"/>
    <w:pPr>
      <w:tabs>
        <w:tab w:val="clear" w:pos="100"/>
        <w:tab w:val="clear" w:pos="300"/>
        <w:tab w:val="clear" w:pos="2608"/>
        <w:tab w:val="clear" w:pos="3060"/>
        <w:tab w:val="clear" w:pos="4500"/>
        <w:tab w:val="right" w:pos="170"/>
        <w:tab w:val="left" w:pos="255"/>
        <w:tab w:val="left" w:pos="2211"/>
        <w:tab w:val="left" w:pos="2523"/>
        <w:tab w:val="left" w:pos="2977"/>
        <w:tab w:val="right" w:pos="4791"/>
      </w:tabs>
      <w:spacing w:line="210" w:lineRule="exact"/>
      <w:jc w:val="left"/>
    </w:pPr>
  </w:style>
  <w:style w:type="paragraph" w:customStyle="1" w:styleId="Default">
    <w:name w:val="Default"/>
    <w:rsid w:val="009F368B"/>
    <w:pPr>
      <w:autoSpaceDE w:val="0"/>
      <w:autoSpaceDN w:val="0"/>
      <w:adjustRightInd w:val="0"/>
    </w:pPr>
    <w:rPr>
      <w:rFonts w:ascii="FranklinGothicBookComp" w:hAnsi="FranklinGothicBookComp" w:cs="FranklinGothicBookComp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rsid w:val="00012053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rsid w:val="00012053"/>
    <w:rPr>
      <w:rFonts w:ascii="Tahoma" w:hAnsi="Tahoma" w:cs="Tahoma"/>
      <w:sz w:val="16"/>
      <w:szCs w:val="16"/>
      <w:lang w:val="de-DE" w:eastAsia="de-DE"/>
    </w:rPr>
  </w:style>
  <w:style w:type="character" w:styleId="Hyperlink">
    <w:name w:val="Hyperlink"/>
    <w:rsid w:val="00ED72C6"/>
    <w:rPr>
      <w:color w:val="0563C1"/>
      <w:u w:val="single"/>
    </w:rPr>
  </w:style>
  <w:style w:type="character" w:styleId="NichtaufgelsteErwhnung">
    <w:name w:val="Unresolved Mention"/>
    <w:uiPriority w:val="99"/>
    <w:semiHidden/>
    <w:unhideWhenUsed/>
    <w:rsid w:val="00A851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dielaendlichen.a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rc-st-poelten.jimdo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hlik\Desktop\fena_%202013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9AE567-CDD3-4EAD-9C95-F53A29FD2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fena_ 2013</Template>
  <TotalTime>0</TotalTime>
  <Pages>1</Pages>
  <Words>965</Words>
  <Characters>6081</Characters>
  <Application>Microsoft Office Word</Application>
  <DocSecurity>0</DocSecurity>
  <Lines>50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fena.word 4.03</vt:lpstr>
    </vt:vector>
  </TitlesOfParts>
  <Company>BFV</Company>
  <LinksUpToDate>false</LinksUpToDate>
  <CharactersWithSpaces>7032</CharactersWithSpaces>
  <SharedDoc>false</SharedDoc>
  <HLinks>
    <vt:vector size="24" baseType="variant">
      <vt:variant>
        <vt:i4>131099</vt:i4>
      </vt:variant>
      <vt:variant>
        <vt:i4>9</vt:i4>
      </vt:variant>
      <vt:variant>
        <vt:i4>0</vt:i4>
      </vt:variant>
      <vt:variant>
        <vt:i4>5</vt:i4>
      </vt:variant>
      <vt:variant>
        <vt:lpwstr>http://www.3s-sattel.at/</vt:lpwstr>
      </vt:variant>
      <vt:variant>
        <vt:lpwstr/>
      </vt:variant>
      <vt:variant>
        <vt:i4>1376346</vt:i4>
      </vt:variant>
      <vt:variant>
        <vt:i4>6</vt:i4>
      </vt:variant>
      <vt:variant>
        <vt:i4>0</vt:i4>
      </vt:variant>
      <vt:variant>
        <vt:i4>5</vt:i4>
      </vt:variant>
      <vt:variant>
        <vt:lpwstr>http://www.dielaendlichen.at/</vt:lpwstr>
      </vt:variant>
      <vt:variant>
        <vt:lpwstr/>
      </vt:variant>
      <vt:variant>
        <vt:i4>1900565</vt:i4>
      </vt:variant>
      <vt:variant>
        <vt:i4>3</vt:i4>
      </vt:variant>
      <vt:variant>
        <vt:i4>0</vt:i4>
      </vt:variant>
      <vt:variant>
        <vt:i4>5</vt:i4>
      </vt:variant>
      <vt:variant>
        <vt:lpwstr>http://www.noeps.at/</vt:lpwstr>
      </vt:variant>
      <vt:variant>
        <vt:lpwstr/>
      </vt:variant>
      <vt:variant>
        <vt:i4>6881385</vt:i4>
      </vt:variant>
      <vt:variant>
        <vt:i4>0</vt:i4>
      </vt:variant>
      <vt:variant>
        <vt:i4>0</vt:i4>
      </vt:variant>
      <vt:variant>
        <vt:i4>5</vt:i4>
      </vt:variant>
      <vt:variant>
        <vt:lpwstr>http://www.rc-st-poelten.jimdo.com/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fena.word 4.03</dc:title>
  <dc:subject/>
  <dc:creator>Rohlik</dc:creator>
  <cp:keywords/>
  <cp:lastModifiedBy>Bettina Breunlich</cp:lastModifiedBy>
  <cp:revision>2</cp:revision>
  <cp:lastPrinted>2025-03-27T11:00:00Z</cp:lastPrinted>
  <dcterms:created xsi:type="dcterms:W3CDTF">2025-06-10T06:31:00Z</dcterms:created>
  <dcterms:modified xsi:type="dcterms:W3CDTF">2025-06-10T06:31:00Z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2b8a584-3bd9-4da7-ae26-d0d77959a250_Enabled">
    <vt:lpwstr>true</vt:lpwstr>
  </property>
  <property fmtid="{D5CDD505-2E9C-101B-9397-08002B2CF9AE}" pid="3" name="MSIP_Label_82b8a584-3bd9-4da7-ae26-d0d77959a250_SetDate">
    <vt:lpwstr>2024-02-15T11:51:14Z</vt:lpwstr>
  </property>
  <property fmtid="{D5CDD505-2E9C-101B-9397-08002B2CF9AE}" pid="4" name="MSIP_Label_82b8a584-3bd9-4da7-ae26-d0d77959a250_Method">
    <vt:lpwstr>Privileged</vt:lpwstr>
  </property>
  <property fmtid="{D5CDD505-2E9C-101B-9397-08002B2CF9AE}" pid="5" name="MSIP_Label_82b8a584-3bd9-4da7-ae26-d0d77959a250_Name">
    <vt:lpwstr>Confidential</vt:lpwstr>
  </property>
  <property fmtid="{D5CDD505-2E9C-101B-9397-08002B2CF9AE}" pid="6" name="MSIP_Label_82b8a584-3bd9-4da7-ae26-d0d77959a250_SiteId">
    <vt:lpwstr>9bca2438-3ff2-47b0-bede-2efe38e71067</vt:lpwstr>
  </property>
  <property fmtid="{D5CDD505-2E9C-101B-9397-08002B2CF9AE}" pid="7" name="MSIP_Label_82b8a584-3bd9-4da7-ae26-d0d77959a250_ActionId">
    <vt:lpwstr>f26646d4-3cc6-41af-99bb-527e25aa1d53</vt:lpwstr>
  </property>
  <property fmtid="{D5CDD505-2E9C-101B-9397-08002B2CF9AE}" pid="8" name="MSIP_Label_82b8a584-3bd9-4da7-ae26-d0d77959a250_ContentBits">
    <vt:lpwstr>0</vt:lpwstr>
  </property>
</Properties>
</file>